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0D647" w14:textId="77777777" w:rsidR="00045981" w:rsidRPr="00C416E7" w:rsidRDefault="00687ADF" w:rsidP="00045981">
      <w:pPr>
        <w:rPr>
          <w:rFonts w:ascii="Arial" w:hAnsi="Arial" w:cs="Arial"/>
          <w:b/>
          <w:lang w:val="ro-RO"/>
        </w:rPr>
      </w:pPr>
      <w:r w:rsidRPr="00C416E7">
        <w:rPr>
          <w:rFonts w:ascii="Arial" w:hAnsi="Arial" w:cs="Arial"/>
          <w:b/>
          <w:noProof/>
          <w:lang w:val="ro-RO" w:eastAsia="ro-RO"/>
        </w:rPr>
        <w:drawing>
          <wp:anchor distT="0" distB="0" distL="114300" distR="114300" simplePos="0" relativeHeight="251658240" behindDoc="0" locked="0" layoutInCell="1" allowOverlap="1" wp14:anchorId="7BF0D683" wp14:editId="7BF0D684">
            <wp:simplePos x="0" y="0"/>
            <wp:positionH relativeFrom="column">
              <wp:posOffset>23495</wp:posOffset>
            </wp:positionH>
            <wp:positionV relativeFrom="paragraph">
              <wp:posOffset>-3810</wp:posOffset>
            </wp:positionV>
            <wp:extent cx="2247900" cy="2219325"/>
            <wp:effectExtent l="19050" t="0" r="0" b="0"/>
            <wp:wrapSquare wrapText="bothSides"/>
            <wp:docPr id="1" name="Picture 0" descr="farfurie_edited-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rfurie_edited-1 (1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F0D648" w14:textId="77777777" w:rsidR="00045981" w:rsidRPr="00C416E7" w:rsidRDefault="00045981" w:rsidP="00045981">
      <w:pPr>
        <w:rPr>
          <w:rFonts w:ascii="Arial" w:hAnsi="Arial" w:cs="Arial"/>
          <w:b/>
          <w:lang w:val="ro-RO"/>
        </w:rPr>
      </w:pPr>
    </w:p>
    <w:p w14:paraId="7BF0D649" w14:textId="77777777" w:rsidR="00C95F49" w:rsidRPr="00C416E7" w:rsidRDefault="00C95F49" w:rsidP="00687ADF">
      <w:pPr>
        <w:jc w:val="center"/>
        <w:rPr>
          <w:rFonts w:ascii="Arial" w:hAnsi="Arial" w:cs="Arial"/>
          <w:b/>
          <w:lang w:val="ro-RO"/>
        </w:rPr>
      </w:pPr>
      <w:r w:rsidRPr="00C416E7">
        <w:rPr>
          <w:rFonts w:ascii="Arial" w:hAnsi="Arial" w:cs="Arial"/>
          <w:b/>
          <w:lang w:val="ro-RO"/>
        </w:rPr>
        <w:t>FORMULAR DE ÎNSCRIERE</w:t>
      </w:r>
    </w:p>
    <w:p w14:paraId="7BF0D64A" w14:textId="77777777" w:rsidR="00D350AA" w:rsidRPr="00C416E7" w:rsidRDefault="00D350AA" w:rsidP="00687ADF">
      <w:pPr>
        <w:jc w:val="center"/>
        <w:rPr>
          <w:sz w:val="28"/>
          <w:szCs w:val="28"/>
          <w:lang w:val="ro-RO"/>
        </w:rPr>
      </w:pPr>
    </w:p>
    <w:p w14:paraId="7BF0D64B" w14:textId="77777777" w:rsidR="008C10E5" w:rsidRDefault="00687ADF" w:rsidP="00687ADF">
      <w:pPr>
        <w:jc w:val="center"/>
        <w:rPr>
          <w:bCs/>
          <w:sz w:val="28"/>
          <w:szCs w:val="28"/>
        </w:rPr>
      </w:pPr>
      <w:r w:rsidRPr="00C416E7">
        <w:rPr>
          <w:bCs/>
          <w:sz w:val="28"/>
          <w:szCs w:val="28"/>
        </w:rPr>
        <w:t>CONCURSUL</w:t>
      </w:r>
    </w:p>
    <w:p w14:paraId="7BF0D64C" w14:textId="77777777" w:rsidR="00C416E7" w:rsidRPr="00C416E7" w:rsidRDefault="00687ADF" w:rsidP="00687ADF">
      <w:pPr>
        <w:jc w:val="center"/>
        <w:rPr>
          <w:bCs/>
          <w:sz w:val="28"/>
          <w:szCs w:val="28"/>
        </w:rPr>
      </w:pPr>
      <w:r w:rsidRPr="00C416E7">
        <w:rPr>
          <w:bCs/>
          <w:sz w:val="28"/>
          <w:szCs w:val="28"/>
        </w:rPr>
        <w:t xml:space="preserve"> </w:t>
      </w:r>
    </w:p>
    <w:p w14:paraId="7BF0D64D" w14:textId="77777777" w:rsidR="00C95F49" w:rsidRDefault="004465F0" w:rsidP="00687ADF">
      <w:pPr>
        <w:jc w:val="center"/>
        <w:rPr>
          <w:bCs/>
          <w:sz w:val="28"/>
          <w:szCs w:val="28"/>
        </w:rPr>
      </w:pPr>
      <w:r w:rsidRPr="00C416E7">
        <w:rPr>
          <w:bCs/>
          <w:sz w:val="28"/>
          <w:szCs w:val="28"/>
        </w:rPr>
        <w:t>„</w:t>
      </w:r>
      <w:r w:rsidR="00687ADF" w:rsidRPr="00C416E7">
        <w:rPr>
          <w:b/>
          <w:bCs/>
          <w:sz w:val="28"/>
          <w:szCs w:val="28"/>
        </w:rPr>
        <w:t>CĂMAȘĂ CU ALTIȚĂ</w:t>
      </w:r>
      <w:r w:rsidR="00C416E7" w:rsidRPr="00C416E7">
        <w:rPr>
          <w:b/>
          <w:bCs/>
          <w:sz w:val="28"/>
          <w:szCs w:val="28"/>
        </w:rPr>
        <w:t xml:space="preserve"> – Identit</w:t>
      </w:r>
      <w:r w:rsidR="00C416E7" w:rsidRPr="00C416E7">
        <w:rPr>
          <w:b/>
          <w:bCs/>
          <w:sz w:val="28"/>
          <w:szCs w:val="28"/>
          <w:lang w:val="ro-RO"/>
        </w:rPr>
        <w:t>ăţi gorjeneşti</w:t>
      </w:r>
      <w:r w:rsidR="00C95F49" w:rsidRPr="00C416E7">
        <w:rPr>
          <w:bCs/>
          <w:sz w:val="28"/>
          <w:szCs w:val="28"/>
        </w:rPr>
        <w:t>”</w:t>
      </w:r>
    </w:p>
    <w:p w14:paraId="7BF0D64E" w14:textId="77777777" w:rsidR="008C10E5" w:rsidRPr="00C416E7" w:rsidRDefault="008C10E5" w:rsidP="00687ADF">
      <w:pPr>
        <w:jc w:val="center"/>
        <w:rPr>
          <w:sz w:val="28"/>
          <w:szCs w:val="28"/>
          <w:lang w:val="ro-RO"/>
        </w:rPr>
      </w:pPr>
    </w:p>
    <w:p w14:paraId="7BF0D64F" w14:textId="2A87580A" w:rsidR="00D350AA" w:rsidRDefault="00EE6A29" w:rsidP="00687ADF">
      <w:pPr>
        <w:tabs>
          <w:tab w:val="center" w:pos="3937"/>
          <w:tab w:val="left" w:pos="5235"/>
        </w:tabs>
        <w:jc w:val="center"/>
        <w:rPr>
          <w:sz w:val="28"/>
          <w:szCs w:val="28"/>
          <w:lang w:val="ro-RO"/>
        </w:rPr>
      </w:pPr>
      <w:r w:rsidRPr="00C416E7">
        <w:rPr>
          <w:sz w:val="28"/>
          <w:szCs w:val="28"/>
          <w:lang w:val="ro-RO"/>
        </w:rPr>
        <w:t xml:space="preserve">ediţia </w:t>
      </w:r>
      <w:r w:rsidR="008903BD">
        <w:rPr>
          <w:sz w:val="28"/>
          <w:szCs w:val="28"/>
          <w:lang w:val="ro-RO"/>
        </w:rPr>
        <w:t xml:space="preserve">a </w:t>
      </w:r>
      <w:r w:rsidR="002A2CB8" w:rsidRPr="00C416E7">
        <w:rPr>
          <w:sz w:val="28"/>
          <w:szCs w:val="28"/>
          <w:lang w:val="ro-RO"/>
        </w:rPr>
        <w:t>I</w:t>
      </w:r>
      <w:r w:rsidR="00E106C7">
        <w:rPr>
          <w:sz w:val="28"/>
          <w:szCs w:val="28"/>
          <w:lang w:val="ro-RO"/>
        </w:rPr>
        <w:t>V</w:t>
      </w:r>
      <w:r w:rsidR="008903BD">
        <w:rPr>
          <w:sz w:val="28"/>
          <w:szCs w:val="28"/>
          <w:lang w:val="ro-RO"/>
        </w:rPr>
        <w:t>-a</w:t>
      </w:r>
    </w:p>
    <w:p w14:paraId="7BF0D650" w14:textId="77777777" w:rsidR="008C10E5" w:rsidRPr="00C416E7" w:rsidRDefault="008C10E5" w:rsidP="00687ADF">
      <w:pPr>
        <w:tabs>
          <w:tab w:val="center" w:pos="3937"/>
          <w:tab w:val="left" w:pos="5235"/>
        </w:tabs>
        <w:jc w:val="center"/>
        <w:rPr>
          <w:sz w:val="28"/>
          <w:szCs w:val="28"/>
          <w:lang w:val="ro-RO"/>
        </w:rPr>
      </w:pPr>
    </w:p>
    <w:p w14:paraId="7BF0D651" w14:textId="5ADB06F2" w:rsidR="00C95F49" w:rsidRPr="006C5A09" w:rsidRDefault="00C95F49" w:rsidP="00687ADF">
      <w:pPr>
        <w:jc w:val="center"/>
        <w:rPr>
          <w:lang w:val="ro-RO"/>
        </w:rPr>
      </w:pPr>
      <w:r w:rsidRPr="006C5A09">
        <w:rPr>
          <w:sz w:val="28"/>
          <w:szCs w:val="28"/>
          <w:lang w:val="ro-RO"/>
        </w:rPr>
        <w:t xml:space="preserve">Târgu Jiu, </w:t>
      </w:r>
      <w:r w:rsidR="00687ADF" w:rsidRPr="006C5A09">
        <w:rPr>
          <w:sz w:val="28"/>
          <w:szCs w:val="28"/>
          <w:lang w:val="ro-RO"/>
        </w:rPr>
        <w:t xml:space="preserve">24 iunie </w:t>
      </w:r>
      <w:r w:rsidRPr="006C5A09">
        <w:rPr>
          <w:sz w:val="28"/>
          <w:szCs w:val="28"/>
          <w:lang w:val="ro-RO"/>
        </w:rPr>
        <w:t>20</w:t>
      </w:r>
      <w:r w:rsidR="00582399" w:rsidRPr="006C5A09">
        <w:rPr>
          <w:sz w:val="28"/>
          <w:szCs w:val="28"/>
          <w:lang w:val="ro-RO"/>
        </w:rPr>
        <w:t>2</w:t>
      </w:r>
      <w:r w:rsidR="00E106C7">
        <w:rPr>
          <w:sz w:val="28"/>
          <w:szCs w:val="28"/>
          <w:lang w:val="ro-RO"/>
        </w:rPr>
        <w:t>6</w:t>
      </w:r>
    </w:p>
    <w:p w14:paraId="7BF0D652" w14:textId="77777777" w:rsidR="00BC2ECC" w:rsidRPr="00C416E7" w:rsidRDefault="00BC2ECC" w:rsidP="00045981">
      <w:pPr>
        <w:jc w:val="center"/>
        <w:rPr>
          <w:rFonts w:ascii="Arial" w:hAnsi="Arial" w:cs="Arial"/>
          <w:lang w:val="ro-RO"/>
        </w:rPr>
      </w:pPr>
    </w:p>
    <w:p w14:paraId="7BF0D653" w14:textId="77777777" w:rsidR="00687ADF" w:rsidRPr="00C416E7" w:rsidRDefault="00687ADF" w:rsidP="00DD5F17">
      <w:pPr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7BF0D654" w14:textId="77777777" w:rsidR="00687ADF" w:rsidRPr="00C416E7" w:rsidRDefault="00687ADF" w:rsidP="00DD5F17">
      <w:pPr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7BF0D655" w14:textId="77777777" w:rsidR="00687ADF" w:rsidRPr="00C416E7" w:rsidRDefault="00687ADF" w:rsidP="00DD5F17">
      <w:pPr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7BF0D656" w14:textId="77777777" w:rsidR="00687ADF" w:rsidRPr="00C416E7" w:rsidRDefault="00687ADF" w:rsidP="00DD5F17">
      <w:pPr>
        <w:jc w:val="both"/>
        <w:rPr>
          <w:rFonts w:ascii="Arial" w:hAnsi="Arial" w:cs="Arial"/>
          <w:b/>
          <w:sz w:val="20"/>
          <w:szCs w:val="20"/>
          <w:lang w:val="ro-RO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067"/>
        <w:gridCol w:w="859"/>
        <w:gridCol w:w="1902"/>
        <w:gridCol w:w="836"/>
        <w:gridCol w:w="1101"/>
      </w:tblGrid>
      <w:tr w:rsidR="00DD5F17" w:rsidRPr="00C416E7" w14:paraId="7BF0D65B" w14:textId="77777777" w:rsidTr="008F736A">
        <w:trPr>
          <w:trHeight w:val="445"/>
        </w:trPr>
        <w:tc>
          <w:tcPr>
            <w:tcW w:w="1985" w:type="dxa"/>
            <w:vAlign w:val="center"/>
          </w:tcPr>
          <w:p w14:paraId="7BF0D657" w14:textId="77777777" w:rsidR="00DD5F17" w:rsidRPr="00C416E7" w:rsidRDefault="00DD5F17" w:rsidP="008F736A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Numele şi prenumele</w:t>
            </w:r>
            <w:r w:rsidR="004338F9" w:rsidRPr="00C416E7">
              <w:rPr>
                <w:rFonts w:ascii="Arial" w:hAnsi="Arial" w:cs="Arial"/>
                <w:sz w:val="18"/>
                <w:szCs w:val="18"/>
                <w:lang w:val="ro-RO"/>
              </w:rPr>
              <w:t xml:space="preserve"> concurentului</w:t>
            </w:r>
          </w:p>
        </w:tc>
        <w:tc>
          <w:tcPr>
            <w:tcW w:w="5828" w:type="dxa"/>
            <w:gridSpan w:val="3"/>
            <w:vAlign w:val="center"/>
          </w:tcPr>
          <w:p w14:paraId="7BF0D658" w14:textId="77777777" w:rsidR="00DD5F17" w:rsidRPr="00C416E7" w:rsidRDefault="00DD5F17" w:rsidP="00D319C8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836" w:type="dxa"/>
            <w:vAlign w:val="center"/>
          </w:tcPr>
          <w:p w14:paraId="7BF0D659" w14:textId="77777777" w:rsidR="00DD5F17" w:rsidRPr="00C416E7" w:rsidRDefault="00DD5F17" w:rsidP="00D319C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Vârsta</w:t>
            </w:r>
          </w:p>
        </w:tc>
        <w:tc>
          <w:tcPr>
            <w:tcW w:w="1101" w:type="dxa"/>
            <w:vAlign w:val="center"/>
          </w:tcPr>
          <w:p w14:paraId="7BF0D65A" w14:textId="77777777" w:rsidR="00DD5F17" w:rsidRPr="00C416E7" w:rsidRDefault="00DD5F17" w:rsidP="00D319C8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DD5F17" w:rsidRPr="00C416E7" w14:paraId="7BF0D65E" w14:textId="77777777" w:rsidTr="00045981">
        <w:trPr>
          <w:trHeight w:val="511"/>
        </w:trPr>
        <w:tc>
          <w:tcPr>
            <w:tcW w:w="1985" w:type="dxa"/>
            <w:vAlign w:val="center"/>
          </w:tcPr>
          <w:p w14:paraId="7BF0D65C" w14:textId="77777777" w:rsidR="00DD5F17" w:rsidRPr="00C416E7" w:rsidRDefault="00DD5F17" w:rsidP="008F736A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Adresa</w:t>
            </w:r>
          </w:p>
        </w:tc>
        <w:tc>
          <w:tcPr>
            <w:tcW w:w="7765" w:type="dxa"/>
            <w:gridSpan w:val="5"/>
            <w:vAlign w:val="center"/>
          </w:tcPr>
          <w:p w14:paraId="7BF0D65D" w14:textId="77777777" w:rsidR="00DD5F17" w:rsidRPr="00C416E7" w:rsidRDefault="00DD5F17" w:rsidP="00D319C8">
            <w:pPr>
              <w:rPr>
                <w:rFonts w:ascii="Arial" w:hAnsi="Arial" w:cs="Arial"/>
                <w:sz w:val="56"/>
                <w:szCs w:val="56"/>
                <w:lang w:val="ro-RO"/>
              </w:rPr>
            </w:pPr>
          </w:p>
        </w:tc>
      </w:tr>
      <w:tr w:rsidR="00DD5F17" w:rsidRPr="00C416E7" w14:paraId="7BF0D661" w14:textId="77777777" w:rsidTr="008F736A">
        <w:tc>
          <w:tcPr>
            <w:tcW w:w="1985" w:type="dxa"/>
            <w:vAlign w:val="center"/>
          </w:tcPr>
          <w:p w14:paraId="7BF0D65F" w14:textId="77777777" w:rsidR="00DD5F17" w:rsidRPr="00C416E7" w:rsidRDefault="00DD5F17" w:rsidP="008F736A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Date personale</w:t>
            </w:r>
          </w:p>
        </w:tc>
        <w:tc>
          <w:tcPr>
            <w:tcW w:w="7765" w:type="dxa"/>
            <w:gridSpan w:val="5"/>
            <w:vAlign w:val="center"/>
          </w:tcPr>
          <w:p w14:paraId="7BF0D660" w14:textId="77777777" w:rsidR="00FD0FFF" w:rsidRPr="00C416E7" w:rsidRDefault="00DD5F17" w:rsidP="00EF4CC1">
            <w:pPr>
              <w:rPr>
                <w:rFonts w:ascii="Arial" w:hAnsi="Arial" w:cs="Arial"/>
                <w:sz w:val="40"/>
                <w:szCs w:val="40"/>
                <w:lang w:val="ro-RO"/>
              </w:rPr>
            </w:pP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B.I.(C.I.) Seria</w:t>
            </w:r>
            <w:r w:rsidRPr="00C416E7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="004338F9" w:rsidRPr="00C416E7">
              <w:rPr>
                <w:rFonts w:ascii="Arial" w:hAnsi="Arial" w:cs="Arial"/>
                <w:sz w:val="40"/>
                <w:szCs w:val="40"/>
                <w:lang w:val="ro-RO"/>
              </w:rPr>
              <w:t>_</w:t>
            </w:r>
            <w:r w:rsidR="00EF4CC1" w:rsidRPr="00C416E7">
              <w:rPr>
                <w:rFonts w:ascii="Arial" w:hAnsi="Arial" w:cs="Arial"/>
                <w:sz w:val="40"/>
                <w:szCs w:val="40"/>
                <w:lang w:val="ro-RO"/>
              </w:rPr>
              <w:t>_</w:t>
            </w:r>
            <w:r w:rsidR="004338F9" w:rsidRPr="00C416E7">
              <w:rPr>
                <w:rFonts w:ascii="Arial" w:hAnsi="Arial" w:cs="Arial"/>
                <w:sz w:val="40"/>
                <w:szCs w:val="40"/>
                <w:lang w:val="ro-RO"/>
              </w:rPr>
              <w:t>_</w:t>
            </w:r>
            <w:r w:rsidRPr="00C416E7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Nr.</w:t>
            </w:r>
            <w:r w:rsidRPr="00C416E7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="004338F9" w:rsidRPr="00C416E7">
              <w:rPr>
                <w:rFonts w:ascii="Arial" w:hAnsi="Arial" w:cs="Arial"/>
                <w:sz w:val="40"/>
                <w:szCs w:val="40"/>
                <w:lang w:val="ro-RO"/>
              </w:rPr>
              <w:t>_</w:t>
            </w:r>
            <w:r w:rsidR="00EF4CC1" w:rsidRPr="00C416E7">
              <w:rPr>
                <w:rFonts w:ascii="Arial" w:hAnsi="Arial" w:cs="Arial"/>
                <w:sz w:val="40"/>
                <w:szCs w:val="40"/>
                <w:lang w:val="ro-RO"/>
              </w:rPr>
              <w:t>_</w:t>
            </w:r>
            <w:r w:rsidR="004338F9" w:rsidRPr="00C416E7">
              <w:rPr>
                <w:rFonts w:ascii="Arial" w:hAnsi="Arial" w:cs="Arial"/>
                <w:sz w:val="40"/>
                <w:szCs w:val="40"/>
                <w:lang w:val="ro-RO"/>
              </w:rPr>
              <w:t>____</w:t>
            </w:r>
            <w:r w:rsidR="004338F9" w:rsidRPr="00C416E7">
              <w:rPr>
                <w:rFonts w:ascii="Arial" w:hAnsi="Arial" w:cs="Arial"/>
                <w:sz w:val="36"/>
                <w:szCs w:val="36"/>
                <w:lang w:val="ro-RO"/>
              </w:rPr>
              <w:t xml:space="preserve"> </w:t>
            </w:r>
            <w:r w:rsidR="00EF4CC1" w:rsidRPr="00C416E7">
              <w:rPr>
                <w:rFonts w:ascii="Arial" w:hAnsi="Arial" w:cs="Arial"/>
                <w:sz w:val="18"/>
                <w:szCs w:val="18"/>
                <w:lang w:val="ro-RO"/>
              </w:rPr>
              <w:t>CNP</w:t>
            </w:r>
            <w:r w:rsidRPr="00C416E7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="004338F9" w:rsidRPr="00C416E7">
              <w:rPr>
                <w:rFonts w:ascii="Arial" w:hAnsi="Arial" w:cs="Arial"/>
                <w:sz w:val="40"/>
                <w:szCs w:val="40"/>
                <w:lang w:val="ro-RO"/>
              </w:rPr>
              <w:t>__</w:t>
            </w:r>
            <w:r w:rsidR="00EF4CC1" w:rsidRPr="00C416E7">
              <w:rPr>
                <w:rFonts w:ascii="Arial" w:hAnsi="Arial" w:cs="Arial"/>
                <w:sz w:val="40"/>
                <w:szCs w:val="40"/>
                <w:lang w:val="ro-RO"/>
              </w:rPr>
              <w:t>__</w:t>
            </w:r>
            <w:r w:rsidR="004338F9" w:rsidRPr="00C416E7">
              <w:rPr>
                <w:rFonts w:ascii="Arial" w:hAnsi="Arial" w:cs="Arial"/>
                <w:sz w:val="40"/>
                <w:szCs w:val="40"/>
                <w:lang w:val="ro-RO"/>
              </w:rPr>
              <w:t>____</w:t>
            </w:r>
            <w:r w:rsidR="00EF4CC1" w:rsidRPr="00C416E7">
              <w:rPr>
                <w:rFonts w:ascii="Arial" w:hAnsi="Arial" w:cs="Arial"/>
                <w:sz w:val="40"/>
                <w:szCs w:val="40"/>
                <w:lang w:val="ro-RO"/>
              </w:rPr>
              <w:softHyphen/>
            </w:r>
            <w:r w:rsidR="00EF4CC1" w:rsidRPr="00C416E7">
              <w:rPr>
                <w:rFonts w:ascii="Arial" w:hAnsi="Arial" w:cs="Arial"/>
                <w:sz w:val="40"/>
                <w:szCs w:val="40"/>
                <w:lang w:val="ro-RO"/>
              </w:rPr>
              <w:softHyphen/>
              <w:t>_</w:t>
            </w:r>
            <w:r w:rsidR="004338F9" w:rsidRPr="00C416E7">
              <w:rPr>
                <w:rFonts w:ascii="Arial" w:hAnsi="Arial" w:cs="Arial"/>
                <w:sz w:val="40"/>
                <w:szCs w:val="40"/>
                <w:lang w:val="ro-RO"/>
              </w:rPr>
              <w:t>_____</w:t>
            </w:r>
          </w:p>
        </w:tc>
      </w:tr>
      <w:tr w:rsidR="004338F9" w:rsidRPr="00C416E7" w14:paraId="7BF0D667" w14:textId="77777777" w:rsidTr="008F736A">
        <w:trPr>
          <w:trHeight w:val="233"/>
        </w:trPr>
        <w:tc>
          <w:tcPr>
            <w:tcW w:w="1985" w:type="dxa"/>
            <w:vAlign w:val="center"/>
          </w:tcPr>
          <w:p w14:paraId="7BF0D662" w14:textId="77777777" w:rsidR="004338F9" w:rsidRPr="00C416E7" w:rsidRDefault="004338F9" w:rsidP="008F736A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Telefon</w:t>
            </w:r>
          </w:p>
        </w:tc>
        <w:tc>
          <w:tcPr>
            <w:tcW w:w="3067" w:type="dxa"/>
            <w:vAlign w:val="center"/>
          </w:tcPr>
          <w:p w14:paraId="7BF0D663" w14:textId="77777777" w:rsidR="004338F9" w:rsidRPr="00C416E7" w:rsidRDefault="004338F9" w:rsidP="00D425A3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859" w:type="dxa"/>
            <w:vAlign w:val="center"/>
          </w:tcPr>
          <w:p w14:paraId="7BF0D664" w14:textId="77777777" w:rsidR="004338F9" w:rsidRPr="00C416E7" w:rsidRDefault="004338F9" w:rsidP="00D42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e-mail</w:t>
            </w:r>
          </w:p>
        </w:tc>
        <w:tc>
          <w:tcPr>
            <w:tcW w:w="3839" w:type="dxa"/>
            <w:gridSpan w:val="3"/>
            <w:vAlign w:val="center"/>
          </w:tcPr>
          <w:p w14:paraId="7BF0D665" w14:textId="77777777" w:rsidR="004338F9" w:rsidRPr="00C416E7" w:rsidRDefault="004338F9" w:rsidP="00D425A3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BF0D666" w14:textId="77777777" w:rsidR="004338F9" w:rsidRPr="00C416E7" w:rsidRDefault="004338F9" w:rsidP="00D425A3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4338F9" w:rsidRPr="00C416E7" w14:paraId="7BF0D66A" w14:textId="77777777" w:rsidTr="008F736A">
        <w:trPr>
          <w:trHeight w:val="445"/>
        </w:trPr>
        <w:tc>
          <w:tcPr>
            <w:tcW w:w="1985" w:type="dxa"/>
            <w:vAlign w:val="center"/>
          </w:tcPr>
          <w:p w14:paraId="7BF0D668" w14:textId="77777777" w:rsidR="004338F9" w:rsidRPr="00C416E7" w:rsidRDefault="004338F9" w:rsidP="00045981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Nume părinte/</w:t>
            </w:r>
            <w:r w:rsidR="00EF4CC1" w:rsidRPr="00C416E7">
              <w:rPr>
                <w:rFonts w:ascii="Arial" w:hAnsi="Arial" w:cs="Arial"/>
                <w:sz w:val="18"/>
                <w:szCs w:val="18"/>
                <w:lang w:val="ro-RO"/>
              </w:rPr>
              <w:t xml:space="preserve">tutore/ </w:t>
            </w: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reprezentant legal</w:t>
            </w:r>
            <w:r w:rsidR="00EF4CC1" w:rsidRPr="00C416E7">
              <w:rPr>
                <w:rFonts w:ascii="Arial" w:hAnsi="Arial" w:cs="Arial"/>
                <w:sz w:val="18"/>
                <w:szCs w:val="18"/>
                <w:lang w:val="ro-RO"/>
              </w:rPr>
              <w:t>*</w:t>
            </w:r>
          </w:p>
        </w:tc>
        <w:tc>
          <w:tcPr>
            <w:tcW w:w="7765" w:type="dxa"/>
            <w:gridSpan w:val="5"/>
            <w:vAlign w:val="center"/>
          </w:tcPr>
          <w:p w14:paraId="7BF0D669" w14:textId="77777777" w:rsidR="004338F9" w:rsidRPr="00C416E7" w:rsidRDefault="004338F9" w:rsidP="00D425A3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4338F9" w:rsidRPr="00C416E7" w14:paraId="7BF0D66D" w14:textId="77777777" w:rsidTr="008F736A">
        <w:tc>
          <w:tcPr>
            <w:tcW w:w="1985" w:type="dxa"/>
            <w:vAlign w:val="center"/>
          </w:tcPr>
          <w:p w14:paraId="7BF0D66B" w14:textId="3BBDFF46" w:rsidR="004338F9" w:rsidRPr="00C416E7" w:rsidRDefault="004338F9" w:rsidP="008F736A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Date personale</w:t>
            </w:r>
            <w:r w:rsidR="004713BB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4713BB" w:rsidRPr="00C416E7">
              <w:rPr>
                <w:rFonts w:ascii="Arial" w:hAnsi="Arial" w:cs="Arial"/>
                <w:sz w:val="18"/>
                <w:szCs w:val="18"/>
                <w:lang w:val="ro-RO"/>
              </w:rPr>
              <w:t xml:space="preserve">părinte/tutore/ reprezentant legal </w:t>
            </w:r>
            <w:r w:rsidR="00EF4CC1" w:rsidRPr="00C416E7">
              <w:rPr>
                <w:rFonts w:ascii="Arial" w:hAnsi="Arial" w:cs="Arial"/>
                <w:sz w:val="18"/>
                <w:szCs w:val="18"/>
                <w:lang w:val="ro-RO"/>
              </w:rPr>
              <w:t>*</w:t>
            </w:r>
          </w:p>
        </w:tc>
        <w:tc>
          <w:tcPr>
            <w:tcW w:w="7765" w:type="dxa"/>
            <w:gridSpan w:val="5"/>
            <w:vAlign w:val="center"/>
          </w:tcPr>
          <w:p w14:paraId="7BF0D66C" w14:textId="77777777" w:rsidR="004338F9" w:rsidRPr="00C416E7" w:rsidRDefault="00EF4CC1" w:rsidP="00D425A3">
            <w:pPr>
              <w:jc w:val="center"/>
              <w:rPr>
                <w:rFonts w:ascii="Arial" w:hAnsi="Arial" w:cs="Arial"/>
                <w:sz w:val="40"/>
                <w:szCs w:val="40"/>
                <w:lang w:val="ro-RO"/>
              </w:rPr>
            </w:pP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B.I.(C.I.) Seria</w:t>
            </w:r>
            <w:r w:rsidRPr="00C416E7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Pr="00C416E7">
              <w:rPr>
                <w:rFonts w:ascii="Arial" w:hAnsi="Arial" w:cs="Arial"/>
                <w:sz w:val="40"/>
                <w:szCs w:val="40"/>
                <w:lang w:val="ro-RO"/>
              </w:rPr>
              <w:t>___</w:t>
            </w:r>
            <w:r w:rsidRPr="00C416E7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Nr.</w:t>
            </w:r>
            <w:r w:rsidRPr="00C416E7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Pr="00C416E7">
              <w:rPr>
                <w:rFonts w:ascii="Arial" w:hAnsi="Arial" w:cs="Arial"/>
                <w:sz w:val="40"/>
                <w:szCs w:val="40"/>
                <w:lang w:val="ro-RO"/>
              </w:rPr>
              <w:t>______</w:t>
            </w:r>
            <w:r w:rsidRPr="00C416E7">
              <w:rPr>
                <w:rFonts w:ascii="Arial" w:hAnsi="Arial" w:cs="Arial"/>
                <w:sz w:val="36"/>
                <w:szCs w:val="36"/>
                <w:lang w:val="ro-RO"/>
              </w:rPr>
              <w:t xml:space="preserve"> </w:t>
            </w: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CNP</w:t>
            </w:r>
            <w:r w:rsidRPr="00C416E7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Pr="00C416E7">
              <w:rPr>
                <w:rFonts w:ascii="Arial" w:hAnsi="Arial" w:cs="Arial"/>
                <w:sz w:val="40"/>
                <w:szCs w:val="40"/>
                <w:lang w:val="ro-RO"/>
              </w:rPr>
              <w:t>________</w:t>
            </w:r>
            <w:r w:rsidRPr="00C416E7">
              <w:rPr>
                <w:rFonts w:ascii="Arial" w:hAnsi="Arial" w:cs="Arial"/>
                <w:sz w:val="40"/>
                <w:szCs w:val="40"/>
                <w:lang w:val="ro-RO"/>
              </w:rPr>
              <w:softHyphen/>
            </w:r>
            <w:r w:rsidRPr="00C416E7">
              <w:rPr>
                <w:rFonts w:ascii="Arial" w:hAnsi="Arial" w:cs="Arial"/>
                <w:sz w:val="40"/>
                <w:szCs w:val="40"/>
                <w:lang w:val="ro-RO"/>
              </w:rPr>
              <w:softHyphen/>
              <w:t>______</w:t>
            </w:r>
          </w:p>
        </w:tc>
      </w:tr>
      <w:tr w:rsidR="00FD0FFF" w:rsidRPr="00C416E7" w14:paraId="7BF0D670" w14:textId="77777777" w:rsidTr="00687ADF">
        <w:trPr>
          <w:trHeight w:val="1209"/>
        </w:trPr>
        <w:tc>
          <w:tcPr>
            <w:tcW w:w="1985" w:type="dxa"/>
            <w:vAlign w:val="center"/>
          </w:tcPr>
          <w:p w14:paraId="7BF0D66E" w14:textId="77777777" w:rsidR="00FD0FFF" w:rsidRPr="00C416E7" w:rsidRDefault="00687ADF" w:rsidP="008F736A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Zona etnografică pe care o reprezintă</w:t>
            </w:r>
          </w:p>
        </w:tc>
        <w:tc>
          <w:tcPr>
            <w:tcW w:w="7765" w:type="dxa"/>
            <w:gridSpan w:val="5"/>
            <w:vAlign w:val="center"/>
          </w:tcPr>
          <w:p w14:paraId="7BF0D66F" w14:textId="77777777" w:rsidR="00FD0FFF" w:rsidRPr="00C416E7" w:rsidRDefault="00FD0FFF" w:rsidP="00D319C8">
            <w:pPr>
              <w:rPr>
                <w:rFonts w:ascii="Arial" w:hAnsi="Arial" w:cs="Arial"/>
                <w:sz w:val="36"/>
                <w:szCs w:val="36"/>
                <w:lang w:val="ro-RO"/>
              </w:rPr>
            </w:pPr>
          </w:p>
        </w:tc>
      </w:tr>
      <w:tr w:rsidR="00600B66" w:rsidRPr="00C416E7" w14:paraId="7BF0D677" w14:textId="77777777" w:rsidTr="00687ADF">
        <w:trPr>
          <w:trHeight w:val="18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D671" w14:textId="77777777" w:rsidR="00600B66" w:rsidRPr="00C416E7" w:rsidRDefault="00687ADF" w:rsidP="008F736A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416E7">
              <w:rPr>
                <w:rFonts w:ascii="Arial" w:hAnsi="Arial" w:cs="Arial"/>
                <w:sz w:val="18"/>
                <w:szCs w:val="18"/>
                <w:lang w:val="ro-RO"/>
              </w:rPr>
              <w:t>Succintă descriere a piesei purtate în concurs</w:t>
            </w:r>
          </w:p>
        </w:tc>
        <w:tc>
          <w:tcPr>
            <w:tcW w:w="7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D672" w14:textId="77777777" w:rsidR="00600B66" w:rsidRPr="00C416E7" w:rsidRDefault="00600B66" w:rsidP="00FD0FFF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BF0D673" w14:textId="77777777" w:rsidR="004338F9" w:rsidRPr="00C416E7" w:rsidRDefault="004338F9" w:rsidP="00FD0FFF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BF0D674" w14:textId="77777777" w:rsidR="004338F9" w:rsidRPr="00C416E7" w:rsidRDefault="004338F9" w:rsidP="00FD0FFF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BF0D675" w14:textId="77777777" w:rsidR="004338F9" w:rsidRPr="00C416E7" w:rsidRDefault="004338F9" w:rsidP="00FD0FFF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BF0D676" w14:textId="77777777" w:rsidR="004338F9" w:rsidRPr="00C416E7" w:rsidRDefault="004338F9" w:rsidP="00FD0FFF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</w:tbl>
    <w:p w14:paraId="7BF0D678" w14:textId="77777777" w:rsidR="00687ADF" w:rsidRPr="00C416E7" w:rsidRDefault="00687ADF" w:rsidP="008F736A">
      <w:pPr>
        <w:ind w:left="-284"/>
        <w:jc w:val="both"/>
        <w:rPr>
          <w:rFonts w:ascii="Arial" w:hAnsi="Arial" w:cs="Arial"/>
          <w:b/>
          <w:i/>
          <w:sz w:val="18"/>
          <w:szCs w:val="18"/>
          <w:lang w:val="ro-RO"/>
        </w:rPr>
      </w:pPr>
    </w:p>
    <w:p w14:paraId="7BF0D679" w14:textId="48599C66" w:rsidR="00DD5F17" w:rsidRPr="00C416E7" w:rsidRDefault="00DD5F17" w:rsidP="008F736A">
      <w:pPr>
        <w:ind w:left="-284"/>
        <w:jc w:val="both"/>
        <w:rPr>
          <w:rFonts w:ascii="Arial" w:hAnsi="Arial" w:cs="Arial"/>
          <w:b/>
          <w:i/>
          <w:sz w:val="18"/>
          <w:szCs w:val="18"/>
          <w:lang w:val="ro-RO"/>
        </w:rPr>
      </w:pPr>
      <w:r w:rsidRPr="00C416E7">
        <w:rPr>
          <w:rFonts w:ascii="Arial" w:hAnsi="Arial" w:cs="Arial"/>
          <w:b/>
          <w:i/>
          <w:sz w:val="18"/>
          <w:szCs w:val="18"/>
          <w:lang w:val="ro-RO"/>
        </w:rPr>
        <w:t xml:space="preserve">Declar </w:t>
      </w:r>
      <w:r w:rsidR="00687ADF" w:rsidRPr="00C416E7">
        <w:rPr>
          <w:rFonts w:ascii="Arial" w:hAnsi="Arial" w:cs="Arial"/>
          <w:b/>
          <w:i/>
          <w:sz w:val="18"/>
          <w:szCs w:val="18"/>
          <w:lang w:val="ro-RO"/>
        </w:rPr>
        <w:t xml:space="preserve">că sunt de acord ca fotografia mea și piesele vestimentare prezentate cu ocazia concursului «Cămașa cu altiță», ediția </w:t>
      </w:r>
      <w:r w:rsidR="006C5A09">
        <w:rPr>
          <w:rFonts w:ascii="Arial" w:hAnsi="Arial" w:cs="Arial"/>
          <w:b/>
          <w:i/>
          <w:sz w:val="18"/>
          <w:szCs w:val="18"/>
          <w:lang w:val="ro-RO"/>
        </w:rPr>
        <w:t>a I</w:t>
      </w:r>
      <w:r w:rsidR="00E106C7">
        <w:rPr>
          <w:rFonts w:ascii="Arial" w:hAnsi="Arial" w:cs="Arial"/>
          <w:b/>
          <w:i/>
          <w:sz w:val="18"/>
          <w:szCs w:val="18"/>
          <w:lang w:val="ro-RO"/>
        </w:rPr>
        <w:t>V</w:t>
      </w:r>
      <w:r w:rsidR="006C5A09">
        <w:rPr>
          <w:rFonts w:ascii="Arial" w:hAnsi="Arial" w:cs="Arial"/>
          <w:b/>
          <w:i/>
          <w:sz w:val="18"/>
          <w:szCs w:val="18"/>
          <w:lang w:val="ro-RO"/>
        </w:rPr>
        <w:t>-a</w:t>
      </w:r>
      <w:r w:rsidR="00687ADF" w:rsidRPr="00C416E7">
        <w:rPr>
          <w:rFonts w:ascii="Arial" w:hAnsi="Arial" w:cs="Arial"/>
          <w:b/>
          <w:i/>
          <w:sz w:val="18"/>
          <w:szCs w:val="18"/>
          <w:lang w:val="ro-RO"/>
        </w:rPr>
        <w:t xml:space="preserve">, din cadrul </w:t>
      </w:r>
      <w:r w:rsidR="00687ADF" w:rsidRPr="006C5A09">
        <w:rPr>
          <w:rFonts w:ascii="Arial" w:hAnsi="Arial" w:cs="Arial"/>
          <w:b/>
          <w:i/>
          <w:sz w:val="18"/>
          <w:szCs w:val="18"/>
          <w:lang w:val="ro-RO"/>
        </w:rPr>
        <w:t>evenimentului cultural-artistic «</w:t>
      </w:r>
      <w:r w:rsidR="006C5A09" w:rsidRPr="006C5A09">
        <w:rPr>
          <w:rFonts w:ascii="Arial" w:hAnsi="Arial" w:cs="Arial"/>
          <w:b/>
          <w:sz w:val="18"/>
          <w:szCs w:val="18"/>
          <w:lang w:val="ro-RO" w:eastAsia="ro-RO"/>
        </w:rPr>
        <w:t>Ziua internațională a iei românești</w:t>
      </w:r>
      <w:r w:rsidR="006C5A09" w:rsidRPr="006C5A09">
        <w:rPr>
          <w:rFonts w:ascii="Arial" w:hAnsi="Arial" w:cs="Arial"/>
          <w:b/>
          <w:i/>
          <w:sz w:val="18"/>
          <w:szCs w:val="18"/>
          <w:lang w:val="ro-RO"/>
        </w:rPr>
        <w:t>» – Gorj – 24 iunie 202</w:t>
      </w:r>
      <w:r w:rsidR="00E106C7">
        <w:rPr>
          <w:rFonts w:ascii="Arial" w:hAnsi="Arial" w:cs="Arial"/>
          <w:b/>
          <w:i/>
          <w:sz w:val="18"/>
          <w:szCs w:val="18"/>
          <w:lang w:val="ro-RO"/>
        </w:rPr>
        <w:t>6</w:t>
      </w:r>
      <w:r w:rsidR="00687ADF" w:rsidRPr="006C5A09">
        <w:rPr>
          <w:rFonts w:ascii="Arial" w:hAnsi="Arial" w:cs="Arial"/>
          <w:b/>
          <w:i/>
          <w:sz w:val="18"/>
          <w:szCs w:val="18"/>
          <w:lang w:val="ro-RO"/>
        </w:rPr>
        <w:t>, să fie folosite de către organizatori în vederea comunicării publice, a radiodifuzării</w:t>
      </w:r>
      <w:r w:rsidR="00687ADF" w:rsidRPr="00C416E7">
        <w:rPr>
          <w:rFonts w:ascii="Arial" w:hAnsi="Arial" w:cs="Arial"/>
          <w:b/>
          <w:i/>
          <w:sz w:val="18"/>
          <w:szCs w:val="18"/>
          <w:lang w:val="ro-RO"/>
        </w:rPr>
        <w:t xml:space="preserve"> și distribuirii prin mijloacele de care acesta dispune, respectiv site, pagina facebook etc.</w:t>
      </w:r>
    </w:p>
    <w:p w14:paraId="7BF0D67A" w14:textId="77777777" w:rsidR="004769CB" w:rsidRPr="00C416E7" w:rsidRDefault="004769CB" w:rsidP="00DD5F17">
      <w:pPr>
        <w:rPr>
          <w:rFonts w:ascii="Arial" w:hAnsi="Arial" w:cs="Arial"/>
          <w:b/>
          <w:i/>
          <w:sz w:val="18"/>
          <w:szCs w:val="18"/>
          <w:lang w:val="ro-RO"/>
        </w:rPr>
      </w:pPr>
    </w:p>
    <w:p w14:paraId="7BF0D67B" w14:textId="77777777" w:rsidR="00687ADF" w:rsidRPr="00C416E7" w:rsidRDefault="00687ADF" w:rsidP="00DD5F17">
      <w:pPr>
        <w:rPr>
          <w:rFonts w:ascii="Arial" w:hAnsi="Arial" w:cs="Arial"/>
          <w:sz w:val="20"/>
          <w:szCs w:val="20"/>
          <w:lang w:val="ro-RO"/>
        </w:rPr>
      </w:pPr>
    </w:p>
    <w:p w14:paraId="7BF0D67C" w14:textId="77777777" w:rsidR="00DD5F17" w:rsidRPr="00C416E7" w:rsidRDefault="00DD5F17" w:rsidP="00DD5F17">
      <w:pPr>
        <w:rPr>
          <w:rFonts w:ascii="Arial" w:hAnsi="Arial" w:cs="Arial"/>
          <w:sz w:val="20"/>
          <w:szCs w:val="20"/>
          <w:lang w:val="ro-RO"/>
        </w:rPr>
      </w:pPr>
      <w:r w:rsidRPr="00C416E7">
        <w:rPr>
          <w:rFonts w:ascii="Arial" w:hAnsi="Arial" w:cs="Arial"/>
          <w:sz w:val="20"/>
          <w:szCs w:val="20"/>
          <w:lang w:val="ro-RO"/>
        </w:rPr>
        <w:t>DATA: …………………..</w:t>
      </w:r>
      <w:r w:rsidRPr="00C416E7">
        <w:rPr>
          <w:rFonts w:ascii="Arial" w:hAnsi="Arial" w:cs="Arial"/>
          <w:sz w:val="20"/>
          <w:szCs w:val="20"/>
          <w:lang w:val="ro-RO"/>
        </w:rPr>
        <w:tab/>
      </w:r>
      <w:r w:rsidRPr="00C416E7">
        <w:rPr>
          <w:rFonts w:ascii="Arial" w:hAnsi="Arial" w:cs="Arial"/>
          <w:sz w:val="20"/>
          <w:szCs w:val="20"/>
          <w:lang w:val="ro-RO"/>
        </w:rPr>
        <w:tab/>
      </w:r>
      <w:r w:rsidRPr="00C416E7">
        <w:rPr>
          <w:rFonts w:ascii="Arial" w:hAnsi="Arial" w:cs="Arial"/>
          <w:sz w:val="20"/>
          <w:szCs w:val="20"/>
          <w:lang w:val="ro-RO"/>
        </w:rPr>
        <w:tab/>
      </w:r>
      <w:r w:rsidRPr="00C416E7">
        <w:rPr>
          <w:rFonts w:ascii="Arial" w:hAnsi="Arial" w:cs="Arial"/>
          <w:sz w:val="20"/>
          <w:szCs w:val="20"/>
          <w:lang w:val="ro-RO"/>
        </w:rPr>
        <w:tab/>
      </w:r>
      <w:r w:rsidRPr="00C416E7">
        <w:rPr>
          <w:rFonts w:ascii="Arial" w:hAnsi="Arial" w:cs="Arial"/>
          <w:sz w:val="20"/>
          <w:szCs w:val="20"/>
          <w:lang w:val="ro-RO"/>
        </w:rPr>
        <w:tab/>
      </w:r>
      <w:r w:rsidRPr="00C416E7">
        <w:rPr>
          <w:rFonts w:ascii="Arial" w:hAnsi="Arial" w:cs="Arial"/>
          <w:sz w:val="20"/>
          <w:szCs w:val="20"/>
          <w:lang w:val="ro-RO"/>
        </w:rPr>
        <w:tab/>
      </w:r>
      <w:r w:rsidRPr="00C416E7">
        <w:rPr>
          <w:rFonts w:ascii="Arial" w:hAnsi="Arial" w:cs="Arial"/>
          <w:sz w:val="20"/>
          <w:szCs w:val="20"/>
          <w:lang w:val="ro-RO"/>
        </w:rPr>
        <w:tab/>
      </w:r>
      <w:r w:rsidRPr="00C416E7">
        <w:rPr>
          <w:rFonts w:ascii="Arial" w:hAnsi="Arial" w:cs="Arial"/>
          <w:sz w:val="20"/>
          <w:szCs w:val="20"/>
          <w:lang w:val="ro-RO"/>
        </w:rPr>
        <w:tab/>
      </w:r>
      <w:r w:rsidRPr="00C416E7">
        <w:rPr>
          <w:rFonts w:ascii="Arial" w:hAnsi="Arial" w:cs="Arial"/>
          <w:sz w:val="20"/>
          <w:szCs w:val="20"/>
          <w:lang w:val="ro-RO"/>
        </w:rPr>
        <w:tab/>
        <w:t>SEMNĂTURA</w:t>
      </w:r>
    </w:p>
    <w:p w14:paraId="7BF0D67D" w14:textId="77777777" w:rsidR="004915F0" w:rsidRPr="00C416E7" w:rsidRDefault="004915F0" w:rsidP="00DD5F17">
      <w:pPr>
        <w:rPr>
          <w:rFonts w:ascii="Arial" w:hAnsi="Arial" w:cs="Arial"/>
          <w:sz w:val="20"/>
          <w:szCs w:val="20"/>
          <w:lang w:val="ro-RO"/>
        </w:rPr>
      </w:pPr>
    </w:p>
    <w:p w14:paraId="7BF0D67E" w14:textId="77777777" w:rsidR="008F736A" w:rsidRPr="00C416E7" w:rsidRDefault="008F736A" w:rsidP="00DD5F17">
      <w:pPr>
        <w:rPr>
          <w:rFonts w:ascii="Arial" w:hAnsi="Arial" w:cs="Arial"/>
          <w:sz w:val="20"/>
          <w:szCs w:val="20"/>
          <w:lang w:val="ro-RO"/>
        </w:rPr>
      </w:pPr>
    </w:p>
    <w:p w14:paraId="7BF0D67F" w14:textId="77777777" w:rsidR="004769CB" w:rsidRPr="00C416E7" w:rsidRDefault="004769CB" w:rsidP="00DD5F17">
      <w:pPr>
        <w:rPr>
          <w:rFonts w:ascii="Arial" w:hAnsi="Arial" w:cs="Arial"/>
          <w:sz w:val="20"/>
          <w:szCs w:val="20"/>
          <w:lang w:val="ro-RO"/>
        </w:rPr>
      </w:pPr>
    </w:p>
    <w:p w14:paraId="7BF0D680" w14:textId="77777777" w:rsidR="00EF4CC1" w:rsidRPr="00C416E7" w:rsidRDefault="00EF4CC1" w:rsidP="00DD5F17">
      <w:pPr>
        <w:rPr>
          <w:rFonts w:ascii="Arial" w:hAnsi="Arial" w:cs="Arial"/>
          <w:sz w:val="18"/>
          <w:szCs w:val="18"/>
          <w:lang w:val="ro-RO"/>
        </w:rPr>
      </w:pPr>
      <w:r w:rsidRPr="00C416E7">
        <w:rPr>
          <w:rFonts w:ascii="Arial" w:hAnsi="Arial" w:cs="Arial"/>
          <w:sz w:val="18"/>
          <w:szCs w:val="18"/>
          <w:lang w:val="ro-RO"/>
        </w:rPr>
        <w:t>* Rubricile privind numele și prenumele, adresa și datele personale ale părintelui</w:t>
      </w:r>
      <w:r w:rsidR="008F736A" w:rsidRPr="00C416E7">
        <w:rPr>
          <w:rFonts w:ascii="Arial" w:hAnsi="Arial" w:cs="Arial"/>
          <w:sz w:val="18"/>
          <w:szCs w:val="18"/>
          <w:lang w:val="ro-RO"/>
        </w:rPr>
        <w:t>/tutorelui/reprezentantului legal vor fi completate doar în cazul concurenților minori. În acest caz, este necesară și semnătura acestuia.</w:t>
      </w:r>
    </w:p>
    <w:p w14:paraId="7BF0D681" w14:textId="77777777" w:rsidR="004C5107" w:rsidRPr="00C416E7" w:rsidRDefault="004C5107" w:rsidP="00DD5F17">
      <w:pPr>
        <w:rPr>
          <w:rFonts w:ascii="Arial" w:hAnsi="Arial" w:cs="Arial"/>
          <w:sz w:val="18"/>
          <w:szCs w:val="18"/>
          <w:lang w:val="ro-RO"/>
        </w:rPr>
      </w:pPr>
    </w:p>
    <w:p w14:paraId="7BF0D682" w14:textId="77777777" w:rsidR="004C5107" w:rsidRPr="00C416E7" w:rsidRDefault="004C5107" w:rsidP="00582399">
      <w:pPr>
        <w:rPr>
          <w:rFonts w:ascii="Arial" w:hAnsi="Arial" w:cs="Arial"/>
          <w:i/>
          <w:sz w:val="18"/>
          <w:szCs w:val="18"/>
          <w:lang w:val="ro-RO"/>
        </w:rPr>
      </w:pPr>
      <w:r w:rsidRPr="00C416E7">
        <w:rPr>
          <w:i/>
          <w:sz w:val="18"/>
          <w:szCs w:val="18"/>
        </w:rPr>
        <w:t>Datele dumneavoastră personale sunt prelucrate de Școala Populară de Art</w:t>
      </w:r>
      <w:r w:rsidR="00582399" w:rsidRPr="00C416E7">
        <w:rPr>
          <w:i/>
          <w:sz w:val="18"/>
          <w:szCs w:val="18"/>
        </w:rPr>
        <w:t>e «Constantin Brâncuşi»</w:t>
      </w:r>
      <w:r w:rsidRPr="00C416E7">
        <w:rPr>
          <w:i/>
          <w:sz w:val="18"/>
          <w:szCs w:val="18"/>
        </w:rPr>
        <w:t xml:space="preserve"> Târgu Jiu în conformitate cu </w:t>
      </w:r>
      <w:r w:rsidRPr="00C416E7">
        <w:rPr>
          <w:bCs/>
          <w:i/>
          <w:sz w:val="18"/>
          <w:szCs w:val="18"/>
        </w:rPr>
        <w:t>Regulamentul (UE) 2016/679 al Parlamentului European și al Consiliului din 27 aprilie 2016 privind protecția persoanelor fizice în ceea ce privește prelucrarea datelor cu caracter personal și privind libera circulație a acestor date</w:t>
      </w:r>
      <w:r w:rsidRPr="00C416E7">
        <w:rPr>
          <w:i/>
          <w:sz w:val="18"/>
          <w:szCs w:val="18"/>
        </w:rPr>
        <w:t>, în scopul gestiunii economico-financiare şi administrative. Datele pot fi dezvăluite unor terţi în baza unui temei justificat.</w:t>
      </w:r>
    </w:p>
    <w:sectPr w:rsidR="004C5107" w:rsidRPr="00C416E7" w:rsidSect="00582399">
      <w:headerReference w:type="first" r:id="rId9"/>
      <w:footerReference w:type="first" r:id="rId10"/>
      <w:pgSz w:w="11907" w:h="16840" w:code="9"/>
      <w:pgMar w:top="284" w:right="567" w:bottom="284" w:left="1418" w:header="284" w:footer="4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FCE68" w14:textId="77777777" w:rsidR="00071BBC" w:rsidRDefault="00071BBC">
      <w:r>
        <w:separator/>
      </w:r>
    </w:p>
  </w:endnote>
  <w:endnote w:type="continuationSeparator" w:id="0">
    <w:p w14:paraId="20FEBFEF" w14:textId="77777777" w:rsidR="00071BBC" w:rsidRDefault="00071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-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0D68B" w14:textId="77777777" w:rsidR="004C5107" w:rsidRDefault="00000000" w:rsidP="004C5107">
    <w:pPr>
      <w:pStyle w:val="Subsol"/>
      <w:jc w:val="center"/>
      <w:rPr>
        <w:sz w:val="20"/>
        <w:szCs w:val="20"/>
      </w:rPr>
    </w:pPr>
    <w:r>
      <w:rPr>
        <w:noProof/>
        <w:sz w:val="20"/>
        <w:szCs w:val="20"/>
        <w:lang w:val="ro-RO" w:eastAsia="ro-RO"/>
      </w:rPr>
      <w:pict w14:anchorId="7BF0D68D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1025" type="#_x0000_t32" style="position:absolute;left:0;text-align:left;margin-left:-18.4pt;margin-top:6.6pt;width:498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" strokecolor="#1f497d [3215]" strokeweight="3pt">
          <v:shadow color="#243f60 [1604]" opacity=".5" offset="1pt"/>
        </v:shape>
      </w:pict>
    </w:r>
  </w:p>
  <w:p w14:paraId="7BF0D68C" w14:textId="77777777" w:rsidR="00BC466F" w:rsidRPr="00045981" w:rsidRDefault="004C5107" w:rsidP="004C5107">
    <w:pPr>
      <w:pStyle w:val="Subsol"/>
      <w:jc w:val="center"/>
      <w:rPr>
        <w:rFonts w:ascii="Arial" w:hAnsi="Arial" w:cs="Arial"/>
        <w:sz w:val="16"/>
        <w:szCs w:val="16"/>
        <w:lang w:val="ro-RO"/>
      </w:rPr>
    </w:pPr>
    <w:r w:rsidRPr="00045981">
      <w:rPr>
        <w:sz w:val="16"/>
        <w:szCs w:val="16"/>
      </w:rPr>
      <w:t>Document care conține date cu caracter personal protejate de prevederile</w:t>
    </w:r>
    <w:r w:rsidRPr="00045981">
      <w:rPr>
        <w:rFonts w:ascii="Tahoma-Bold" w:hAnsi="Tahoma-Bold" w:cs="Tahoma-Bold"/>
        <w:b/>
        <w:bCs/>
        <w:sz w:val="16"/>
        <w:szCs w:val="16"/>
      </w:rPr>
      <w:t xml:space="preserve"> </w:t>
    </w:r>
    <w:r w:rsidRPr="00045981">
      <w:rPr>
        <w:bCs/>
        <w:sz w:val="16"/>
        <w:szCs w:val="16"/>
      </w:rPr>
      <w:t xml:space="preserve">Regulamentului (UE) 2016/679 al Parlamentului European și al Consiliului din 27 aprilie 2016 privind protecția persoanelor fizice în ceea ce privește prelucrarea datelor cu caracter personal și privind libera circulație </w:t>
    </w:r>
    <w:proofErr w:type="gramStart"/>
    <w:r w:rsidRPr="00045981">
      <w:rPr>
        <w:bCs/>
        <w:sz w:val="16"/>
        <w:szCs w:val="16"/>
      </w:rPr>
      <w:t>a</w:t>
    </w:r>
    <w:proofErr w:type="gramEnd"/>
    <w:r w:rsidRPr="00045981">
      <w:rPr>
        <w:bCs/>
        <w:sz w:val="16"/>
        <w:szCs w:val="16"/>
      </w:rPr>
      <w:t xml:space="preserve"> acestor date</w:t>
    </w:r>
    <w:r w:rsidRPr="00045981">
      <w:rPr>
        <w:sz w:val="16"/>
        <w:szCs w:val="16"/>
      </w:rPr>
      <w:t>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A97F0" w14:textId="77777777" w:rsidR="00071BBC" w:rsidRDefault="00071BBC">
      <w:r>
        <w:separator/>
      </w:r>
    </w:p>
  </w:footnote>
  <w:footnote w:type="continuationSeparator" w:id="0">
    <w:p w14:paraId="5B6D30C6" w14:textId="77777777" w:rsidR="00071BBC" w:rsidRDefault="00071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0D689" w14:textId="77777777" w:rsidR="00BC466F" w:rsidRDefault="00BC466F" w:rsidP="000D732C">
    <w:pPr>
      <w:pStyle w:val="Antet"/>
      <w:ind w:right="-409"/>
      <w:rPr>
        <w:rFonts w:ascii="Arial" w:hAnsi="Arial" w:cs="Arial"/>
        <w:sz w:val="14"/>
        <w:szCs w:val="14"/>
      </w:rPr>
    </w:pPr>
  </w:p>
  <w:p w14:paraId="7BF0D68A" w14:textId="77777777" w:rsidR="00BC466F" w:rsidRPr="00720B24" w:rsidRDefault="00BC466F" w:rsidP="000D732C">
    <w:pPr>
      <w:pStyle w:val="Antet"/>
      <w:ind w:right="-409"/>
      <w:rPr>
        <w:rFonts w:ascii="Arial" w:hAnsi="Arial" w:cs="Arial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E97"/>
    <w:multiLevelType w:val="hybridMultilevel"/>
    <w:tmpl w:val="0D6AD82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97461C"/>
    <w:multiLevelType w:val="hybridMultilevel"/>
    <w:tmpl w:val="6FBAAE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57850"/>
    <w:multiLevelType w:val="hybridMultilevel"/>
    <w:tmpl w:val="49BE8236"/>
    <w:lvl w:ilvl="0" w:tplc="16DA016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B28EF"/>
    <w:multiLevelType w:val="hybridMultilevel"/>
    <w:tmpl w:val="51A49282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F0FB3"/>
    <w:multiLevelType w:val="hybridMultilevel"/>
    <w:tmpl w:val="000C2AF6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30D45"/>
    <w:multiLevelType w:val="hybridMultilevel"/>
    <w:tmpl w:val="E8C2096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C283C"/>
    <w:multiLevelType w:val="hybridMultilevel"/>
    <w:tmpl w:val="650295B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D5409BE"/>
    <w:multiLevelType w:val="hybridMultilevel"/>
    <w:tmpl w:val="04F0C9FE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23B056C"/>
    <w:multiLevelType w:val="hybridMultilevel"/>
    <w:tmpl w:val="40F0C79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D39C8"/>
    <w:multiLevelType w:val="hybridMultilevel"/>
    <w:tmpl w:val="0F7A2EC8"/>
    <w:lvl w:ilvl="0" w:tplc="0418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2DD25A32">
      <w:start w:val="1"/>
      <w:numFmt w:val="bullet"/>
      <w:lvlText w:val="-"/>
      <w:lvlJc w:val="left"/>
      <w:pPr>
        <w:tabs>
          <w:tab w:val="num" w:pos="2358"/>
        </w:tabs>
        <w:ind w:left="2358" w:hanging="930"/>
      </w:pPr>
      <w:rPr>
        <w:rFonts w:ascii="Arial" w:eastAsia="SimSun" w:hAnsi="Arial" w:cs="Arial" w:hint="default"/>
      </w:rPr>
    </w:lvl>
    <w:lvl w:ilvl="2" w:tplc="0418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8ED03CE"/>
    <w:multiLevelType w:val="hybridMultilevel"/>
    <w:tmpl w:val="58C28A94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B7A6004"/>
    <w:multiLevelType w:val="hybridMultilevel"/>
    <w:tmpl w:val="9A66C23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5B5902"/>
    <w:multiLevelType w:val="hybridMultilevel"/>
    <w:tmpl w:val="C23638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6E3D56"/>
    <w:multiLevelType w:val="hybridMultilevel"/>
    <w:tmpl w:val="A90EF9A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3132F7"/>
    <w:multiLevelType w:val="hybridMultilevel"/>
    <w:tmpl w:val="D070E83A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C43E68"/>
    <w:multiLevelType w:val="hybridMultilevel"/>
    <w:tmpl w:val="963A944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42240A"/>
    <w:multiLevelType w:val="multilevel"/>
    <w:tmpl w:val="AC527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FD19F3"/>
    <w:multiLevelType w:val="hybridMultilevel"/>
    <w:tmpl w:val="04B2917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A8D202C"/>
    <w:multiLevelType w:val="multilevel"/>
    <w:tmpl w:val="D3E4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9F5D01"/>
    <w:multiLevelType w:val="hybridMultilevel"/>
    <w:tmpl w:val="5118847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B66634"/>
    <w:multiLevelType w:val="hybridMultilevel"/>
    <w:tmpl w:val="55F89E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8A5FD4"/>
    <w:multiLevelType w:val="hybridMultilevel"/>
    <w:tmpl w:val="9116748A"/>
    <w:lvl w:ilvl="0" w:tplc="30708E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3E3CFE"/>
    <w:multiLevelType w:val="hybridMultilevel"/>
    <w:tmpl w:val="23C8238C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5CF0745"/>
    <w:multiLevelType w:val="hybridMultilevel"/>
    <w:tmpl w:val="1A60469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F63E3F"/>
    <w:multiLevelType w:val="hybridMultilevel"/>
    <w:tmpl w:val="C0A27836"/>
    <w:lvl w:ilvl="0" w:tplc="30FEFC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78E74EC"/>
    <w:multiLevelType w:val="hybridMultilevel"/>
    <w:tmpl w:val="7AFA5C4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3862346A"/>
    <w:multiLevelType w:val="hybridMultilevel"/>
    <w:tmpl w:val="E2740292"/>
    <w:lvl w:ilvl="0" w:tplc="0418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C8B612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392F0BCE"/>
    <w:multiLevelType w:val="hybridMultilevel"/>
    <w:tmpl w:val="1752044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6A5DB6"/>
    <w:multiLevelType w:val="hybridMultilevel"/>
    <w:tmpl w:val="4EA0C6C8"/>
    <w:lvl w:ilvl="0" w:tplc="0418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3CBB24EB"/>
    <w:multiLevelType w:val="hybridMultilevel"/>
    <w:tmpl w:val="EDFC8C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570474"/>
    <w:multiLevelType w:val="hybridMultilevel"/>
    <w:tmpl w:val="F970C6C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DF51B9"/>
    <w:multiLevelType w:val="hybridMultilevel"/>
    <w:tmpl w:val="D77EBE1A"/>
    <w:lvl w:ilvl="0" w:tplc="746A68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5C1A85"/>
    <w:multiLevelType w:val="hybridMultilevel"/>
    <w:tmpl w:val="0C2C7A0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DC522A"/>
    <w:multiLevelType w:val="hybridMultilevel"/>
    <w:tmpl w:val="C576B75A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190B09"/>
    <w:multiLevelType w:val="hybridMultilevel"/>
    <w:tmpl w:val="C972C684"/>
    <w:lvl w:ilvl="0" w:tplc="041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39330A3"/>
    <w:multiLevelType w:val="hybridMultilevel"/>
    <w:tmpl w:val="1D0E2524"/>
    <w:lvl w:ilvl="0" w:tplc="8578E184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3A55C67"/>
    <w:multiLevelType w:val="hybridMultilevel"/>
    <w:tmpl w:val="39C6AA2A"/>
    <w:lvl w:ilvl="0" w:tplc="9A12549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5F3605"/>
    <w:multiLevelType w:val="hybridMultilevel"/>
    <w:tmpl w:val="822C351E"/>
    <w:lvl w:ilvl="0" w:tplc="B5483F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63D5595"/>
    <w:multiLevelType w:val="hybridMultilevel"/>
    <w:tmpl w:val="F0407C3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C30C5F"/>
    <w:multiLevelType w:val="hybridMultilevel"/>
    <w:tmpl w:val="865632F0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4C5D5197"/>
    <w:multiLevelType w:val="hybridMultilevel"/>
    <w:tmpl w:val="B9E640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E055E27"/>
    <w:multiLevelType w:val="hybridMultilevel"/>
    <w:tmpl w:val="CF0CA082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05D4D61"/>
    <w:multiLevelType w:val="hybridMultilevel"/>
    <w:tmpl w:val="7676F1F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0CC621E"/>
    <w:multiLevelType w:val="hybridMultilevel"/>
    <w:tmpl w:val="9EAA6C50"/>
    <w:lvl w:ilvl="0" w:tplc="93FCCF48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b w:val="0"/>
        <w:color w:val="444444"/>
        <w:sz w:val="18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1848DD"/>
    <w:multiLevelType w:val="hybridMultilevel"/>
    <w:tmpl w:val="461ADAF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B05A0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28B69D6"/>
    <w:multiLevelType w:val="hybridMultilevel"/>
    <w:tmpl w:val="5BECFEAC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56E563D0"/>
    <w:multiLevelType w:val="hybridMultilevel"/>
    <w:tmpl w:val="9D74FA56"/>
    <w:lvl w:ilvl="0" w:tplc="00C019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A8205B2"/>
    <w:multiLevelType w:val="hybridMultilevel"/>
    <w:tmpl w:val="58B0D214"/>
    <w:lvl w:ilvl="0" w:tplc="8578E18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DEA3117"/>
    <w:multiLevelType w:val="hybridMultilevel"/>
    <w:tmpl w:val="3B0A480E"/>
    <w:lvl w:ilvl="0" w:tplc="B80C21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184210"/>
    <w:multiLevelType w:val="hybridMultilevel"/>
    <w:tmpl w:val="668A5650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9033F4"/>
    <w:multiLevelType w:val="hybridMultilevel"/>
    <w:tmpl w:val="A90EF9A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0136CD"/>
    <w:multiLevelType w:val="hybridMultilevel"/>
    <w:tmpl w:val="588A0FE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3AC3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78776EC"/>
    <w:multiLevelType w:val="hybridMultilevel"/>
    <w:tmpl w:val="1CAEA8F2"/>
    <w:lvl w:ilvl="0" w:tplc="6BDC2FFC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696059F8"/>
    <w:multiLevelType w:val="hybridMultilevel"/>
    <w:tmpl w:val="CF0CA082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CAA79BB"/>
    <w:multiLevelType w:val="hybridMultilevel"/>
    <w:tmpl w:val="8FDED0F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CC92266"/>
    <w:multiLevelType w:val="hybridMultilevel"/>
    <w:tmpl w:val="CDB2C04C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F793541"/>
    <w:multiLevelType w:val="hybridMultilevel"/>
    <w:tmpl w:val="739A4E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3AC3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FC538E8"/>
    <w:multiLevelType w:val="hybridMultilevel"/>
    <w:tmpl w:val="97120208"/>
    <w:lvl w:ilvl="0" w:tplc="1D406A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728D639F"/>
    <w:multiLevelType w:val="hybridMultilevel"/>
    <w:tmpl w:val="3BDE033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39D26AA"/>
    <w:multiLevelType w:val="hybridMultilevel"/>
    <w:tmpl w:val="CE065F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55C2479"/>
    <w:multiLevelType w:val="hybridMultilevel"/>
    <w:tmpl w:val="F486582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7B6869"/>
    <w:multiLevelType w:val="hybridMultilevel"/>
    <w:tmpl w:val="EA988AD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7B775588"/>
    <w:multiLevelType w:val="hybridMultilevel"/>
    <w:tmpl w:val="1286E63A"/>
    <w:lvl w:ilvl="0" w:tplc="DB222294">
      <w:start w:val="2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63" w15:restartNumberingAfterBreak="0">
    <w:nsid w:val="7C2A1947"/>
    <w:multiLevelType w:val="hybridMultilevel"/>
    <w:tmpl w:val="CF0CA082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8434109">
    <w:abstractNumId w:val="51"/>
  </w:num>
  <w:num w:numId="2" w16cid:durableId="1168641990">
    <w:abstractNumId w:val="26"/>
  </w:num>
  <w:num w:numId="3" w16cid:durableId="526606017">
    <w:abstractNumId w:val="9"/>
  </w:num>
  <w:num w:numId="4" w16cid:durableId="481774117">
    <w:abstractNumId w:val="59"/>
  </w:num>
  <w:num w:numId="5" w16cid:durableId="1419398366">
    <w:abstractNumId w:val="33"/>
  </w:num>
  <w:num w:numId="6" w16cid:durableId="545725773">
    <w:abstractNumId w:val="31"/>
  </w:num>
  <w:num w:numId="7" w16cid:durableId="371686081">
    <w:abstractNumId w:val="44"/>
  </w:num>
  <w:num w:numId="8" w16cid:durableId="655719577">
    <w:abstractNumId w:val="29"/>
  </w:num>
  <w:num w:numId="9" w16cid:durableId="1111584056">
    <w:abstractNumId w:val="20"/>
  </w:num>
  <w:num w:numId="10" w16cid:durableId="215971910">
    <w:abstractNumId w:val="1"/>
  </w:num>
  <w:num w:numId="11" w16cid:durableId="742263697">
    <w:abstractNumId w:val="57"/>
  </w:num>
  <w:num w:numId="12" w16cid:durableId="393286126">
    <w:abstractNumId w:val="21"/>
  </w:num>
  <w:num w:numId="13" w16cid:durableId="482044717">
    <w:abstractNumId w:val="7"/>
  </w:num>
  <w:num w:numId="14" w16cid:durableId="993290386">
    <w:abstractNumId w:val="17"/>
  </w:num>
  <w:num w:numId="15" w16cid:durableId="2095323705">
    <w:abstractNumId w:val="63"/>
  </w:num>
  <w:num w:numId="16" w16cid:durableId="385380441">
    <w:abstractNumId w:val="46"/>
  </w:num>
  <w:num w:numId="17" w16cid:durableId="876311055">
    <w:abstractNumId w:val="45"/>
  </w:num>
  <w:num w:numId="18" w16cid:durableId="1146701535">
    <w:abstractNumId w:val="39"/>
  </w:num>
  <w:num w:numId="19" w16cid:durableId="1002701588">
    <w:abstractNumId w:val="35"/>
  </w:num>
  <w:num w:numId="20" w16cid:durableId="1708332597">
    <w:abstractNumId w:val="25"/>
  </w:num>
  <w:num w:numId="21" w16cid:durableId="1451050488">
    <w:abstractNumId w:val="0"/>
  </w:num>
  <w:num w:numId="22" w16cid:durableId="1094284556">
    <w:abstractNumId w:val="52"/>
  </w:num>
  <w:num w:numId="23" w16cid:durableId="1004819431">
    <w:abstractNumId w:val="61"/>
  </w:num>
  <w:num w:numId="24" w16cid:durableId="1620717658">
    <w:abstractNumId w:val="10"/>
  </w:num>
  <w:num w:numId="25" w16cid:durableId="412554569">
    <w:abstractNumId w:val="36"/>
  </w:num>
  <w:num w:numId="26" w16cid:durableId="988677567">
    <w:abstractNumId w:val="37"/>
  </w:num>
  <w:num w:numId="27" w16cid:durableId="1619869101">
    <w:abstractNumId w:val="12"/>
  </w:num>
  <w:num w:numId="28" w16cid:durableId="163980200">
    <w:abstractNumId w:val="14"/>
  </w:num>
  <w:num w:numId="29" w16cid:durableId="1169323273">
    <w:abstractNumId w:val="62"/>
  </w:num>
  <w:num w:numId="30" w16cid:durableId="159320367">
    <w:abstractNumId w:val="56"/>
  </w:num>
  <w:num w:numId="31" w16cid:durableId="665784991">
    <w:abstractNumId w:val="22"/>
  </w:num>
  <w:num w:numId="32" w16cid:durableId="2069957864">
    <w:abstractNumId w:val="2"/>
  </w:num>
  <w:num w:numId="33" w16cid:durableId="290862832">
    <w:abstractNumId w:val="24"/>
  </w:num>
  <w:num w:numId="34" w16cid:durableId="73746681">
    <w:abstractNumId w:val="55"/>
  </w:num>
  <w:num w:numId="35" w16cid:durableId="268900044">
    <w:abstractNumId w:val="16"/>
  </w:num>
  <w:num w:numId="36" w16cid:durableId="1310985486">
    <w:abstractNumId w:val="11"/>
  </w:num>
  <w:num w:numId="37" w16cid:durableId="1486121827">
    <w:abstractNumId w:val="38"/>
  </w:num>
  <w:num w:numId="38" w16cid:durableId="440802155">
    <w:abstractNumId w:val="27"/>
  </w:num>
  <w:num w:numId="39" w16cid:durableId="449973905">
    <w:abstractNumId w:val="19"/>
  </w:num>
  <w:num w:numId="40" w16cid:durableId="1961763460">
    <w:abstractNumId w:val="42"/>
  </w:num>
  <w:num w:numId="41" w16cid:durableId="1745838264">
    <w:abstractNumId w:val="15"/>
  </w:num>
  <w:num w:numId="42" w16cid:durableId="1116757426">
    <w:abstractNumId w:val="58"/>
  </w:num>
  <w:num w:numId="43" w16cid:durableId="390349721">
    <w:abstractNumId w:val="60"/>
  </w:num>
  <w:num w:numId="44" w16cid:durableId="56369474">
    <w:abstractNumId w:val="54"/>
  </w:num>
  <w:num w:numId="45" w16cid:durableId="2016762388">
    <w:abstractNumId w:val="13"/>
  </w:num>
  <w:num w:numId="46" w16cid:durableId="390883593">
    <w:abstractNumId w:val="50"/>
  </w:num>
  <w:num w:numId="47" w16cid:durableId="335809434">
    <w:abstractNumId w:val="5"/>
  </w:num>
  <w:num w:numId="48" w16cid:durableId="661472276">
    <w:abstractNumId w:val="32"/>
  </w:num>
  <w:num w:numId="49" w16cid:durableId="530538585">
    <w:abstractNumId w:val="40"/>
  </w:num>
  <w:num w:numId="50" w16cid:durableId="1070037460">
    <w:abstractNumId w:val="43"/>
  </w:num>
  <w:num w:numId="51" w16cid:durableId="1316030399">
    <w:abstractNumId w:val="48"/>
  </w:num>
  <w:num w:numId="52" w16cid:durableId="877670085">
    <w:abstractNumId w:val="23"/>
  </w:num>
  <w:num w:numId="53" w16cid:durableId="1048066795">
    <w:abstractNumId w:val="30"/>
  </w:num>
  <w:num w:numId="54" w16cid:durableId="646282158">
    <w:abstractNumId w:val="8"/>
  </w:num>
  <w:num w:numId="55" w16cid:durableId="680550013">
    <w:abstractNumId w:val="28"/>
  </w:num>
  <w:num w:numId="56" w16cid:durableId="116334176">
    <w:abstractNumId w:val="6"/>
  </w:num>
  <w:num w:numId="57" w16cid:durableId="362022150">
    <w:abstractNumId w:val="47"/>
  </w:num>
  <w:num w:numId="58" w16cid:durableId="1852376185">
    <w:abstractNumId w:val="41"/>
  </w:num>
  <w:num w:numId="59" w16cid:durableId="456990832">
    <w:abstractNumId w:val="53"/>
  </w:num>
  <w:num w:numId="60" w16cid:durableId="511799950">
    <w:abstractNumId w:val="4"/>
  </w:num>
  <w:num w:numId="61" w16cid:durableId="1364862671">
    <w:abstractNumId w:val="49"/>
  </w:num>
  <w:num w:numId="62" w16cid:durableId="1249148345">
    <w:abstractNumId w:val="3"/>
  </w:num>
  <w:num w:numId="63" w16cid:durableId="402064075">
    <w:abstractNumId w:val="34"/>
  </w:num>
  <w:num w:numId="64" w16cid:durableId="352271881">
    <w:abstractNumId w:val="1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AutoShape 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28FF"/>
    <w:rsid w:val="000022E7"/>
    <w:rsid w:val="0000784B"/>
    <w:rsid w:val="00010623"/>
    <w:rsid w:val="00013879"/>
    <w:rsid w:val="000168B5"/>
    <w:rsid w:val="00034123"/>
    <w:rsid w:val="00045981"/>
    <w:rsid w:val="00052D5C"/>
    <w:rsid w:val="000611EA"/>
    <w:rsid w:val="00062F1B"/>
    <w:rsid w:val="0006327A"/>
    <w:rsid w:val="0007120B"/>
    <w:rsid w:val="00071BBC"/>
    <w:rsid w:val="000720B2"/>
    <w:rsid w:val="00072821"/>
    <w:rsid w:val="000746F0"/>
    <w:rsid w:val="00075537"/>
    <w:rsid w:val="00076C63"/>
    <w:rsid w:val="00082E64"/>
    <w:rsid w:val="00086E00"/>
    <w:rsid w:val="00090D71"/>
    <w:rsid w:val="0009187A"/>
    <w:rsid w:val="0009203E"/>
    <w:rsid w:val="000960D6"/>
    <w:rsid w:val="000B5164"/>
    <w:rsid w:val="000B5C89"/>
    <w:rsid w:val="000C665E"/>
    <w:rsid w:val="000D3696"/>
    <w:rsid w:val="000D3F8D"/>
    <w:rsid w:val="000D70FC"/>
    <w:rsid w:val="000D732C"/>
    <w:rsid w:val="000E3D8D"/>
    <w:rsid w:val="000E59BA"/>
    <w:rsid w:val="000F2C78"/>
    <w:rsid w:val="000F6909"/>
    <w:rsid w:val="00112D2E"/>
    <w:rsid w:val="00115FB7"/>
    <w:rsid w:val="0012028E"/>
    <w:rsid w:val="001271EB"/>
    <w:rsid w:val="001336CB"/>
    <w:rsid w:val="00143A1E"/>
    <w:rsid w:val="0014601D"/>
    <w:rsid w:val="00150366"/>
    <w:rsid w:val="00154B97"/>
    <w:rsid w:val="0016341C"/>
    <w:rsid w:val="0016352A"/>
    <w:rsid w:val="00167AB3"/>
    <w:rsid w:val="00173A08"/>
    <w:rsid w:val="001A16E8"/>
    <w:rsid w:val="001A30BC"/>
    <w:rsid w:val="001A5512"/>
    <w:rsid w:val="001A5896"/>
    <w:rsid w:val="001A6D5D"/>
    <w:rsid w:val="001A7562"/>
    <w:rsid w:val="001B01D0"/>
    <w:rsid w:val="001C14CD"/>
    <w:rsid w:val="001C282D"/>
    <w:rsid w:val="001D7406"/>
    <w:rsid w:val="001E6E28"/>
    <w:rsid w:val="001F0678"/>
    <w:rsid w:val="002041F5"/>
    <w:rsid w:val="00205388"/>
    <w:rsid w:val="002279F2"/>
    <w:rsid w:val="0023174E"/>
    <w:rsid w:val="0024538C"/>
    <w:rsid w:val="00254FEA"/>
    <w:rsid w:val="0026161F"/>
    <w:rsid w:val="002621FD"/>
    <w:rsid w:val="00282B26"/>
    <w:rsid w:val="002835AB"/>
    <w:rsid w:val="00283818"/>
    <w:rsid w:val="002846CF"/>
    <w:rsid w:val="002905C0"/>
    <w:rsid w:val="002A2CB8"/>
    <w:rsid w:val="002A5A8D"/>
    <w:rsid w:val="002B041D"/>
    <w:rsid w:val="002B3100"/>
    <w:rsid w:val="002B6877"/>
    <w:rsid w:val="002B6DBF"/>
    <w:rsid w:val="002D0ECA"/>
    <w:rsid w:val="002D1810"/>
    <w:rsid w:val="002E6DFF"/>
    <w:rsid w:val="002F71E6"/>
    <w:rsid w:val="003018F0"/>
    <w:rsid w:val="00303276"/>
    <w:rsid w:val="0031654D"/>
    <w:rsid w:val="0032210B"/>
    <w:rsid w:val="003235BC"/>
    <w:rsid w:val="00324A73"/>
    <w:rsid w:val="0033061B"/>
    <w:rsid w:val="00330E7C"/>
    <w:rsid w:val="003446D2"/>
    <w:rsid w:val="0035345C"/>
    <w:rsid w:val="00360215"/>
    <w:rsid w:val="0036079C"/>
    <w:rsid w:val="00361DBD"/>
    <w:rsid w:val="00362B19"/>
    <w:rsid w:val="00376048"/>
    <w:rsid w:val="00376C7B"/>
    <w:rsid w:val="00380071"/>
    <w:rsid w:val="00381018"/>
    <w:rsid w:val="00393731"/>
    <w:rsid w:val="003A1F21"/>
    <w:rsid w:val="003A341E"/>
    <w:rsid w:val="003B3043"/>
    <w:rsid w:val="003B421E"/>
    <w:rsid w:val="003C5F31"/>
    <w:rsid w:val="003C7819"/>
    <w:rsid w:val="003F0B67"/>
    <w:rsid w:val="003F60A0"/>
    <w:rsid w:val="004175DC"/>
    <w:rsid w:val="0043129B"/>
    <w:rsid w:val="004326E0"/>
    <w:rsid w:val="004338F9"/>
    <w:rsid w:val="004374DB"/>
    <w:rsid w:val="004402AE"/>
    <w:rsid w:val="00445FFA"/>
    <w:rsid w:val="004465F0"/>
    <w:rsid w:val="00446EAF"/>
    <w:rsid w:val="0046442D"/>
    <w:rsid w:val="00470B76"/>
    <w:rsid w:val="00471278"/>
    <w:rsid w:val="004713BB"/>
    <w:rsid w:val="00472AD7"/>
    <w:rsid w:val="004769CB"/>
    <w:rsid w:val="00484DC4"/>
    <w:rsid w:val="004915F0"/>
    <w:rsid w:val="00492DAF"/>
    <w:rsid w:val="00495C40"/>
    <w:rsid w:val="00496E93"/>
    <w:rsid w:val="00497D80"/>
    <w:rsid w:val="004A5DE7"/>
    <w:rsid w:val="004A7B91"/>
    <w:rsid w:val="004B4A71"/>
    <w:rsid w:val="004C063A"/>
    <w:rsid w:val="004C4C5F"/>
    <w:rsid w:val="004C5107"/>
    <w:rsid w:val="004D429F"/>
    <w:rsid w:val="004D79C0"/>
    <w:rsid w:val="004E7CB2"/>
    <w:rsid w:val="004F2D79"/>
    <w:rsid w:val="004F4585"/>
    <w:rsid w:val="004F4C42"/>
    <w:rsid w:val="004F6575"/>
    <w:rsid w:val="00503882"/>
    <w:rsid w:val="005069F6"/>
    <w:rsid w:val="00507010"/>
    <w:rsid w:val="005117FF"/>
    <w:rsid w:val="00514F6B"/>
    <w:rsid w:val="00516640"/>
    <w:rsid w:val="00532223"/>
    <w:rsid w:val="005351A9"/>
    <w:rsid w:val="00536963"/>
    <w:rsid w:val="0053743D"/>
    <w:rsid w:val="00553153"/>
    <w:rsid w:val="00554BD1"/>
    <w:rsid w:val="00554FAF"/>
    <w:rsid w:val="005551A6"/>
    <w:rsid w:val="00556F38"/>
    <w:rsid w:val="0055744D"/>
    <w:rsid w:val="00560ED1"/>
    <w:rsid w:val="00563FEC"/>
    <w:rsid w:val="005645EA"/>
    <w:rsid w:val="00566B68"/>
    <w:rsid w:val="005676F3"/>
    <w:rsid w:val="00570031"/>
    <w:rsid w:val="0057433F"/>
    <w:rsid w:val="00577727"/>
    <w:rsid w:val="0057797B"/>
    <w:rsid w:val="00582399"/>
    <w:rsid w:val="005841F0"/>
    <w:rsid w:val="00591427"/>
    <w:rsid w:val="005A023C"/>
    <w:rsid w:val="005A4548"/>
    <w:rsid w:val="005A64EA"/>
    <w:rsid w:val="005B0C28"/>
    <w:rsid w:val="005C6552"/>
    <w:rsid w:val="005D129C"/>
    <w:rsid w:val="005D6CDD"/>
    <w:rsid w:val="005D78ED"/>
    <w:rsid w:val="005E1368"/>
    <w:rsid w:val="005F08D2"/>
    <w:rsid w:val="005F3884"/>
    <w:rsid w:val="005F575B"/>
    <w:rsid w:val="00600B66"/>
    <w:rsid w:val="00612F29"/>
    <w:rsid w:val="00615F2D"/>
    <w:rsid w:val="00623500"/>
    <w:rsid w:val="006300E7"/>
    <w:rsid w:val="00632033"/>
    <w:rsid w:val="006326AB"/>
    <w:rsid w:val="006402BC"/>
    <w:rsid w:val="00640CFA"/>
    <w:rsid w:val="0064386C"/>
    <w:rsid w:val="00644F0E"/>
    <w:rsid w:val="0065316A"/>
    <w:rsid w:val="006543AC"/>
    <w:rsid w:val="00654680"/>
    <w:rsid w:val="00655226"/>
    <w:rsid w:val="00660E60"/>
    <w:rsid w:val="006752BB"/>
    <w:rsid w:val="0068213C"/>
    <w:rsid w:val="006833DA"/>
    <w:rsid w:val="00687ADF"/>
    <w:rsid w:val="00691523"/>
    <w:rsid w:val="00691534"/>
    <w:rsid w:val="006928FF"/>
    <w:rsid w:val="00692A49"/>
    <w:rsid w:val="006B0375"/>
    <w:rsid w:val="006B07BD"/>
    <w:rsid w:val="006B3359"/>
    <w:rsid w:val="006B49CE"/>
    <w:rsid w:val="006B6397"/>
    <w:rsid w:val="006C2E45"/>
    <w:rsid w:val="006C5131"/>
    <w:rsid w:val="006C5A09"/>
    <w:rsid w:val="006C6C22"/>
    <w:rsid w:val="006D55BF"/>
    <w:rsid w:val="006D5632"/>
    <w:rsid w:val="006E1244"/>
    <w:rsid w:val="006E190D"/>
    <w:rsid w:val="006E339B"/>
    <w:rsid w:val="006F6D66"/>
    <w:rsid w:val="006F737C"/>
    <w:rsid w:val="007017C5"/>
    <w:rsid w:val="00703046"/>
    <w:rsid w:val="00704014"/>
    <w:rsid w:val="00707336"/>
    <w:rsid w:val="00710AAC"/>
    <w:rsid w:val="00720B24"/>
    <w:rsid w:val="007211E7"/>
    <w:rsid w:val="00722B6A"/>
    <w:rsid w:val="00731640"/>
    <w:rsid w:val="00733356"/>
    <w:rsid w:val="00733EEF"/>
    <w:rsid w:val="00736061"/>
    <w:rsid w:val="007365EC"/>
    <w:rsid w:val="007431AF"/>
    <w:rsid w:val="007523D2"/>
    <w:rsid w:val="007539E2"/>
    <w:rsid w:val="0075719B"/>
    <w:rsid w:val="0075724E"/>
    <w:rsid w:val="00765914"/>
    <w:rsid w:val="00767E4A"/>
    <w:rsid w:val="007750B2"/>
    <w:rsid w:val="007760EE"/>
    <w:rsid w:val="007775D0"/>
    <w:rsid w:val="00786728"/>
    <w:rsid w:val="00793F39"/>
    <w:rsid w:val="00795A38"/>
    <w:rsid w:val="007A442A"/>
    <w:rsid w:val="007A4C3D"/>
    <w:rsid w:val="007A5BC6"/>
    <w:rsid w:val="007B133F"/>
    <w:rsid w:val="007B3024"/>
    <w:rsid w:val="007B5399"/>
    <w:rsid w:val="007B7889"/>
    <w:rsid w:val="007C1AC1"/>
    <w:rsid w:val="007C53B8"/>
    <w:rsid w:val="007D1A31"/>
    <w:rsid w:val="007F014B"/>
    <w:rsid w:val="007F1729"/>
    <w:rsid w:val="007F2F22"/>
    <w:rsid w:val="00801AF5"/>
    <w:rsid w:val="008060B1"/>
    <w:rsid w:val="008135CD"/>
    <w:rsid w:val="00820B23"/>
    <w:rsid w:val="00827E45"/>
    <w:rsid w:val="00830B9C"/>
    <w:rsid w:val="00834DB1"/>
    <w:rsid w:val="00836CED"/>
    <w:rsid w:val="00841331"/>
    <w:rsid w:val="008473F9"/>
    <w:rsid w:val="00870326"/>
    <w:rsid w:val="008718D7"/>
    <w:rsid w:val="00876B90"/>
    <w:rsid w:val="00876DA1"/>
    <w:rsid w:val="00884C96"/>
    <w:rsid w:val="008903BD"/>
    <w:rsid w:val="008A64F7"/>
    <w:rsid w:val="008A6553"/>
    <w:rsid w:val="008B3C40"/>
    <w:rsid w:val="008B7DB3"/>
    <w:rsid w:val="008C10E5"/>
    <w:rsid w:val="008C48C1"/>
    <w:rsid w:val="008C7528"/>
    <w:rsid w:val="008D14E3"/>
    <w:rsid w:val="008D33A0"/>
    <w:rsid w:val="008D3703"/>
    <w:rsid w:val="008E008E"/>
    <w:rsid w:val="008E40FB"/>
    <w:rsid w:val="008F06D0"/>
    <w:rsid w:val="008F1C0F"/>
    <w:rsid w:val="008F4D05"/>
    <w:rsid w:val="008F5909"/>
    <w:rsid w:val="008F7036"/>
    <w:rsid w:val="008F736A"/>
    <w:rsid w:val="00910853"/>
    <w:rsid w:val="00912946"/>
    <w:rsid w:val="00914D26"/>
    <w:rsid w:val="0093325F"/>
    <w:rsid w:val="00933700"/>
    <w:rsid w:val="0093384F"/>
    <w:rsid w:val="00937F0F"/>
    <w:rsid w:val="00944C3C"/>
    <w:rsid w:val="009556BA"/>
    <w:rsid w:val="00956AB9"/>
    <w:rsid w:val="00962D45"/>
    <w:rsid w:val="00973FFA"/>
    <w:rsid w:val="009945DB"/>
    <w:rsid w:val="00995B84"/>
    <w:rsid w:val="009A17F0"/>
    <w:rsid w:val="009B081E"/>
    <w:rsid w:val="009C6E24"/>
    <w:rsid w:val="009D0102"/>
    <w:rsid w:val="009D29EE"/>
    <w:rsid w:val="009D35EA"/>
    <w:rsid w:val="009E160C"/>
    <w:rsid w:val="009F02C1"/>
    <w:rsid w:val="009F1CDD"/>
    <w:rsid w:val="00A006CB"/>
    <w:rsid w:val="00A016B1"/>
    <w:rsid w:val="00A06D05"/>
    <w:rsid w:val="00A07B37"/>
    <w:rsid w:val="00A139F1"/>
    <w:rsid w:val="00A14412"/>
    <w:rsid w:val="00A17745"/>
    <w:rsid w:val="00A21387"/>
    <w:rsid w:val="00A27C58"/>
    <w:rsid w:val="00A32AC5"/>
    <w:rsid w:val="00A33FDD"/>
    <w:rsid w:val="00A34279"/>
    <w:rsid w:val="00A34B70"/>
    <w:rsid w:val="00A35933"/>
    <w:rsid w:val="00A3637F"/>
    <w:rsid w:val="00A37059"/>
    <w:rsid w:val="00A461D7"/>
    <w:rsid w:val="00A55CB2"/>
    <w:rsid w:val="00A61938"/>
    <w:rsid w:val="00A63423"/>
    <w:rsid w:val="00A72423"/>
    <w:rsid w:val="00A72CFE"/>
    <w:rsid w:val="00A734B9"/>
    <w:rsid w:val="00A81342"/>
    <w:rsid w:val="00A82A99"/>
    <w:rsid w:val="00A8711E"/>
    <w:rsid w:val="00A90F53"/>
    <w:rsid w:val="00A9763F"/>
    <w:rsid w:val="00A97B69"/>
    <w:rsid w:val="00AA6F43"/>
    <w:rsid w:val="00AB0624"/>
    <w:rsid w:val="00AB2D85"/>
    <w:rsid w:val="00AB3B9F"/>
    <w:rsid w:val="00AB6AD4"/>
    <w:rsid w:val="00AB7C22"/>
    <w:rsid w:val="00AC1AD7"/>
    <w:rsid w:val="00AE510D"/>
    <w:rsid w:val="00AE687D"/>
    <w:rsid w:val="00AF2750"/>
    <w:rsid w:val="00AF2CE4"/>
    <w:rsid w:val="00AF413E"/>
    <w:rsid w:val="00B0276C"/>
    <w:rsid w:val="00B035D4"/>
    <w:rsid w:val="00B046FF"/>
    <w:rsid w:val="00B04EC8"/>
    <w:rsid w:val="00B05D1B"/>
    <w:rsid w:val="00B11D0B"/>
    <w:rsid w:val="00B17AA0"/>
    <w:rsid w:val="00B26EEC"/>
    <w:rsid w:val="00B335C1"/>
    <w:rsid w:val="00B368DE"/>
    <w:rsid w:val="00B37DC1"/>
    <w:rsid w:val="00B51E0D"/>
    <w:rsid w:val="00B55990"/>
    <w:rsid w:val="00B56293"/>
    <w:rsid w:val="00B605C2"/>
    <w:rsid w:val="00B87058"/>
    <w:rsid w:val="00B87219"/>
    <w:rsid w:val="00B90B0C"/>
    <w:rsid w:val="00B924DB"/>
    <w:rsid w:val="00B9262D"/>
    <w:rsid w:val="00BB60AF"/>
    <w:rsid w:val="00BB7233"/>
    <w:rsid w:val="00BC2ECC"/>
    <w:rsid w:val="00BC466F"/>
    <w:rsid w:val="00BD3970"/>
    <w:rsid w:val="00BD4508"/>
    <w:rsid w:val="00BD59C4"/>
    <w:rsid w:val="00BE3DF2"/>
    <w:rsid w:val="00BE3E68"/>
    <w:rsid w:val="00BE56B7"/>
    <w:rsid w:val="00BF06EE"/>
    <w:rsid w:val="00BF3493"/>
    <w:rsid w:val="00BF65AF"/>
    <w:rsid w:val="00BF670F"/>
    <w:rsid w:val="00C0212B"/>
    <w:rsid w:val="00C11E8A"/>
    <w:rsid w:val="00C21A52"/>
    <w:rsid w:val="00C224AF"/>
    <w:rsid w:val="00C23029"/>
    <w:rsid w:val="00C303B3"/>
    <w:rsid w:val="00C416E7"/>
    <w:rsid w:val="00C41C29"/>
    <w:rsid w:val="00C41DAD"/>
    <w:rsid w:val="00C65906"/>
    <w:rsid w:val="00C67595"/>
    <w:rsid w:val="00C73494"/>
    <w:rsid w:val="00C752F0"/>
    <w:rsid w:val="00C77118"/>
    <w:rsid w:val="00C90541"/>
    <w:rsid w:val="00C939B3"/>
    <w:rsid w:val="00C95236"/>
    <w:rsid w:val="00C95F49"/>
    <w:rsid w:val="00CC2534"/>
    <w:rsid w:val="00CC7D8C"/>
    <w:rsid w:val="00CD281A"/>
    <w:rsid w:val="00CD353B"/>
    <w:rsid w:val="00CE4CC7"/>
    <w:rsid w:val="00CF2D47"/>
    <w:rsid w:val="00D00EA0"/>
    <w:rsid w:val="00D05D15"/>
    <w:rsid w:val="00D10486"/>
    <w:rsid w:val="00D16A66"/>
    <w:rsid w:val="00D20047"/>
    <w:rsid w:val="00D23221"/>
    <w:rsid w:val="00D319C8"/>
    <w:rsid w:val="00D350AA"/>
    <w:rsid w:val="00D455D8"/>
    <w:rsid w:val="00D522D8"/>
    <w:rsid w:val="00D52E48"/>
    <w:rsid w:val="00D54142"/>
    <w:rsid w:val="00D60121"/>
    <w:rsid w:val="00D66229"/>
    <w:rsid w:val="00D807BD"/>
    <w:rsid w:val="00D9119F"/>
    <w:rsid w:val="00D92F26"/>
    <w:rsid w:val="00D9440E"/>
    <w:rsid w:val="00D94558"/>
    <w:rsid w:val="00DB1E25"/>
    <w:rsid w:val="00DD5F17"/>
    <w:rsid w:val="00DE7F73"/>
    <w:rsid w:val="00DF044A"/>
    <w:rsid w:val="00DF257F"/>
    <w:rsid w:val="00E01723"/>
    <w:rsid w:val="00E106C7"/>
    <w:rsid w:val="00E10DBB"/>
    <w:rsid w:val="00E1324F"/>
    <w:rsid w:val="00E150C0"/>
    <w:rsid w:val="00E26DEE"/>
    <w:rsid w:val="00E3614D"/>
    <w:rsid w:val="00E41D62"/>
    <w:rsid w:val="00E42B02"/>
    <w:rsid w:val="00E44AD8"/>
    <w:rsid w:val="00E51E4B"/>
    <w:rsid w:val="00E577C1"/>
    <w:rsid w:val="00E61DAD"/>
    <w:rsid w:val="00E76E84"/>
    <w:rsid w:val="00E802E8"/>
    <w:rsid w:val="00E81F8C"/>
    <w:rsid w:val="00E83A31"/>
    <w:rsid w:val="00E85D11"/>
    <w:rsid w:val="00E92D5D"/>
    <w:rsid w:val="00E9356D"/>
    <w:rsid w:val="00EA04B6"/>
    <w:rsid w:val="00EA42DA"/>
    <w:rsid w:val="00EB2EC2"/>
    <w:rsid w:val="00EB55BC"/>
    <w:rsid w:val="00EC2B0D"/>
    <w:rsid w:val="00EC6DAC"/>
    <w:rsid w:val="00EC749F"/>
    <w:rsid w:val="00ED3993"/>
    <w:rsid w:val="00ED42EC"/>
    <w:rsid w:val="00EE4183"/>
    <w:rsid w:val="00EE6A29"/>
    <w:rsid w:val="00EE722A"/>
    <w:rsid w:val="00EE7586"/>
    <w:rsid w:val="00EF4CC1"/>
    <w:rsid w:val="00EF67E1"/>
    <w:rsid w:val="00F04280"/>
    <w:rsid w:val="00F21329"/>
    <w:rsid w:val="00F22B09"/>
    <w:rsid w:val="00F367E0"/>
    <w:rsid w:val="00F36F64"/>
    <w:rsid w:val="00F405A7"/>
    <w:rsid w:val="00F41E72"/>
    <w:rsid w:val="00F41F02"/>
    <w:rsid w:val="00F427BD"/>
    <w:rsid w:val="00F43269"/>
    <w:rsid w:val="00F43949"/>
    <w:rsid w:val="00F45D66"/>
    <w:rsid w:val="00F46505"/>
    <w:rsid w:val="00F47B65"/>
    <w:rsid w:val="00F6231B"/>
    <w:rsid w:val="00F629EA"/>
    <w:rsid w:val="00F7032F"/>
    <w:rsid w:val="00F73AB3"/>
    <w:rsid w:val="00F75187"/>
    <w:rsid w:val="00F80A2F"/>
    <w:rsid w:val="00F82D9E"/>
    <w:rsid w:val="00F84953"/>
    <w:rsid w:val="00F91398"/>
    <w:rsid w:val="00F97247"/>
    <w:rsid w:val="00FA3BCC"/>
    <w:rsid w:val="00FA480C"/>
    <w:rsid w:val="00FB10D2"/>
    <w:rsid w:val="00FB6E0A"/>
    <w:rsid w:val="00FC4695"/>
    <w:rsid w:val="00FD0FFF"/>
    <w:rsid w:val="00FD3765"/>
    <w:rsid w:val="00FD528D"/>
    <w:rsid w:val="00FF1E62"/>
    <w:rsid w:val="00FF3935"/>
    <w:rsid w:val="00FF3E95"/>
    <w:rsid w:val="00FF66A5"/>
    <w:rsid w:val="00FF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F0D647"/>
  <w15:docId w15:val="{86EB51A5-3E06-4E43-9E3B-9AB6004F0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8D7"/>
    <w:rPr>
      <w:sz w:val="24"/>
      <w:szCs w:val="24"/>
      <w:lang w:val="en-US" w:eastAsia="en-US"/>
    </w:rPr>
  </w:style>
  <w:style w:type="paragraph" w:styleId="Titlu2">
    <w:name w:val="heading 2"/>
    <w:basedOn w:val="Normal"/>
    <w:qFormat/>
    <w:rsid w:val="00075537"/>
    <w:pPr>
      <w:spacing w:before="100" w:beforeAutospacing="1" w:after="100" w:afterAutospacing="1"/>
      <w:outlineLvl w:val="1"/>
    </w:pPr>
    <w:rPr>
      <w:rFonts w:eastAsia="SimSun"/>
      <w:b/>
      <w:bCs/>
      <w:sz w:val="36"/>
      <w:szCs w:val="36"/>
      <w:lang w:val="ro-RO" w:eastAsia="zh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F04280"/>
    <w:pPr>
      <w:tabs>
        <w:tab w:val="center" w:pos="4703"/>
        <w:tab w:val="right" w:pos="9406"/>
      </w:tabs>
    </w:pPr>
  </w:style>
  <w:style w:type="paragraph" w:styleId="Subsol">
    <w:name w:val="footer"/>
    <w:basedOn w:val="Normal"/>
    <w:rsid w:val="00F04280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720B24"/>
  </w:style>
  <w:style w:type="character" w:styleId="Hyperlink">
    <w:name w:val="Hyperlink"/>
    <w:uiPriority w:val="99"/>
    <w:rsid w:val="00A34279"/>
    <w:rPr>
      <w:color w:val="0000FF"/>
      <w:u w:val="single"/>
    </w:rPr>
  </w:style>
  <w:style w:type="paragraph" w:styleId="Corptext">
    <w:name w:val="Body Text"/>
    <w:basedOn w:val="Normal"/>
    <w:rsid w:val="008718D7"/>
    <w:pPr>
      <w:jc w:val="both"/>
    </w:pPr>
    <w:rPr>
      <w:rFonts w:ascii="Arial" w:hAnsi="Arial"/>
      <w:sz w:val="20"/>
      <w:szCs w:val="20"/>
      <w:lang w:val="fr-FR"/>
    </w:rPr>
  </w:style>
  <w:style w:type="paragraph" w:styleId="NormalWeb">
    <w:name w:val="Normal (Web)"/>
    <w:basedOn w:val="Normal"/>
    <w:uiPriority w:val="99"/>
    <w:rsid w:val="008718D7"/>
    <w:pPr>
      <w:spacing w:before="100" w:beforeAutospacing="1" w:after="100" w:afterAutospacing="1"/>
    </w:pPr>
    <w:rPr>
      <w:lang w:val="ro-RO" w:eastAsia="ro-RO"/>
    </w:rPr>
  </w:style>
  <w:style w:type="table" w:styleId="Tabelgril">
    <w:name w:val="Table Grid"/>
    <w:basedOn w:val="TabelNormal"/>
    <w:rsid w:val="008718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shortcuts">
    <w:name w:val="yshortcuts"/>
    <w:basedOn w:val="Fontdeparagrafimplicit"/>
    <w:rsid w:val="008718D7"/>
  </w:style>
  <w:style w:type="paragraph" w:customStyle="1" w:styleId="DefaultText">
    <w:name w:val="Default Text"/>
    <w:basedOn w:val="Normal"/>
    <w:rsid w:val="008718D7"/>
    <w:rPr>
      <w:noProof/>
      <w:szCs w:val="20"/>
    </w:rPr>
  </w:style>
  <w:style w:type="character" w:styleId="Accentuat">
    <w:name w:val="Emphasis"/>
    <w:qFormat/>
    <w:rsid w:val="00876DA1"/>
    <w:rPr>
      <w:i/>
      <w:iCs/>
    </w:rPr>
  </w:style>
  <w:style w:type="character" w:styleId="Robust">
    <w:name w:val="Strong"/>
    <w:qFormat/>
    <w:rsid w:val="00B0276C"/>
    <w:rPr>
      <w:b/>
      <w:bCs/>
    </w:rPr>
  </w:style>
  <w:style w:type="character" w:styleId="HyperlinkParcurs">
    <w:name w:val="FollowedHyperlink"/>
    <w:uiPriority w:val="99"/>
    <w:rsid w:val="00C224AF"/>
    <w:rPr>
      <w:color w:val="800080"/>
      <w:u w:val="single"/>
    </w:rPr>
  </w:style>
  <w:style w:type="character" w:customStyle="1" w:styleId="iconcontainer">
    <w:name w:val="iconcontainer"/>
    <w:basedOn w:val="Fontdeparagrafimplicit"/>
    <w:rsid w:val="00F73AB3"/>
  </w:style>
  <w:style w:type="paragraph" w:customStyle="1" w:styleId="Listparagraf1">
    <w:name w:val="Listă paragraf1"/>
    <w:basedOn w:val="Normal"/>
    <w:uiPriority w:val="34"/>
    <w:qFormat/>
    <w:rsid w:val="001460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styleId="TextnBalon">
    <w:name w:val="Balloon Text"/>
    <w:basedOn w:val="Normal"/>
    <w:link w:val="TextnBalonCaracter"/>
    <w:rsid w:val="00CC253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rsid w:val="00CC2534"/>
    <w:rPr>
      <w:rFonts w:ascii="Tahoma" w:hAnsi="Tahoma" w:cs="Tahoma"/>
      <w:sz w:val="16"/>
      <w:szCs w:val="16"/>
      <w:lang w:val="en-US" w:eastAsia="en-US"/>
    </w:rPr>
  </w:style>
  <w:style w:type="paragraph" w:customStyle="1" w:styleId="xl65">
    <w:name w:val="xl65"/>
    <w:basedOn w:val="Normal"/>
    <w:rsid w:val="002B3100"/>
    <w:pPr>
      <w:spacing w:before="100" w:beforeAutospacing="1" w:after="100" w:afterAutospacing="1"/>
      <w:textAlignment w:val="center"/>
    </w:pPr>
    <w:rPr>
      <w:lang w:val="ro-RO" w:eastAsia="ro-RO"/>
    </w:rPr>
  </w:style>
  <w:style w:type="paragraph" w:customStyle="1" w:styleId="xl66">
    <w:name w:val="xl66"/>
    <w:basedOn w:val="Normal"/>
    <w:rsid w:val="002B3100"/>
    <w:pPr>
      <w:spacing w:before="100" w:beforeAutospacing="1" w:after="100" w:afterAutospacing="1"/>
    </w:pPr>
    <w:rPr>
      <w:rFonts w:ascii="Arial" w:hAnsi="Arial" w:cs="Arial"/>
      <w:lang w:val="ro-RO" w:eastAsia="ro-RO"/>
    </w:rPr>
  </w:style>
  <w:style w:type="paragraph" w:customStyle="1" w:styleId="xl67">
    <w:name w:val="xl67"/>
    <w:basedOn w:val="Normal"/>
    <w:rsid w:val="002B3100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ro-RO" w:eastAsia="ro-RO"/>
    </w:rPr>
  </w:style>
  <w:style w:type="paragraph" w:customStyle="1" w:styleId="xl68">
    <w:name w:val="xl68"/>
    <w:basedOn w:val="Normal"/>
    <w:rsid w:val="002B310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69">
    <w:name w:val="xl69"/>
    <w:basedOn w:val="Normal"/>
    <w:rsid w:val="002B310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0">
    <w:name w:val="xl70"/>
    <w:basedOn w:val="Normal"/>
    <w:rsid w:val="002B310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1">
    <w:name w:val="xl71"/>
    <w:basedOn w:val="Normal"/>
    <w:rsid w:val="002B31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2">
    <w:name w:val="xl72"/>
    <w:basedOn w:val="Normal"/>
    <w:rsid w:val="002B31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3">
    <w:name w:val="xl73"/>
    <w:basedOn w:val="Normal"/>
    <w:rsid w:val="002B310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4">
    <w:name w:val="xl74"/>
    <w:basedOn w:val="Normal"/>
    <w:rsid w:val="002B310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5">
    <w:name w:val="xl75"/>
    <w:basedOn w:val="Normal"/>
    <w:rsid w:val="002B310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6">
    <w:name w:val="xl76"/>
    <w:basedOn w:val="Normal"/>
    <w:rsid w:val="002B310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7">
    <w:name w:val="xl77"/>
    <w:basedOn w:val="Normal"/>
    <w:rsid w:val="002B310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8">
    <w:name w:val="xl78"/>
    <w:basedOn w:val="Normal"/>
    <w:rsid w:val="002B310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9">
    <w:name w:val="xl79"/>
    <w:basedOn w:val="Normal"/>
    <w:rsid w:val="002B310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0">
    <w:name w:val="xl80"/>
    <w:basedOn w:val="Normal"/>
    <w:rsid w:val="002B310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1">
    <w:name w:val="xl81"/>
    <w:basedOn w:val="Normal"/>
    <w:rsid w:val="002B310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2">
    <w:name w:val="xl82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3">
    <w:name w:val="xl83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4">
    <w:name w:val="xl84"/>
    <w:basedOn w:val="Normal"/>
    <w:rsid w:val="002B310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5">
    <w:name w:val="xl85"/>
    <w:basedOn w:val="Normal"/>
    <w:rsid w:val="002B31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6">
    <w:name w:val="xl86"/>
    <w:basedOn w:val="Normal"/>
    <w:rsid w:val="002B310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7">
    <w:name w:val="xl87"/>
    <w:basedOn w:val="Normal"/>
    <w:rsid w:val="002B310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8">
    <w:name w:val="xl88"/>
    <w:basedOn w:val="Normal"/>
    <w:rsid w:val="002B310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9">
    <w:name w:val="xl89"/>
    <w:basedOn w:val="Normal"/>
    <w:rsid w:val="002B310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0">
    <w:name w:val="xl90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1">
    <w:name w:val="xl91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2">
    <w:name w:val="xl92"/>
    <w:basedOn w:val="Normal"/>
    <w:rsid w:val="002B31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3">
    <w:name w:val="xl93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4">
    <w:name w:val="xl94"/>
    <w:basedOn w:val="Normal"/>
    <w:rsid w:val="002B310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5">
    <w:name w:val="xl95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6">
    <w:name w:val="xl96"/>
    <w:basedOn w:val="Normal"/>
    <w:rsid w:val="002B31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7">
    <w:name w:val="xl97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8">
    <w:name w:val="xl98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9">
    <w:name w:val="xl99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0">
    <w:name w:val="xl100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1">
    <w:name w:val="xl101"/>
    <w:basedOn w:val="Normal"/>
    <w:rsid w:val="002B31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  <w:lang w:val="ro-RO" w:eastAsia="ro-RO"/>
    </w:rPr>
  </w:style>
  <w:style w:type="paragraph" w:customStyle="1" w:styleId="xl102">
    <w:name w:val="xl102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  <w:lang w:val="ro-RO" w:eastAsia="ro-RO"/>
    </w:rPr>
  </w:style>
  <w:style w:type="paragraph" w:customStyle="1" w:styleId="xl103">
    <w:name w:val="xl103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  <w:lang w:val="ro-RO" w:eastAsia="ro-RO"/>
    </w:rPr>
  </w:style>
  <w:style w:type="paragraph" w:customStyle="1" w:styleId="xl104">
    <w:name w:val="xl104"/>
    <w:basedOn w:val="Normal"/>
    <w:rsid w:val="002B3100"/>
    <w:pP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5">
    <w:name w:val="xl105"/>
    <w:basedOn w:val="Normal"/>
    <w:rsid w:val="002B310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6">
    <w:name w:val="xl106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7">
    <w:name w:val="xl107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styleId="Listparagraf">
    <w:name w:val="List Paragraph"/>
    <w:basedOn w:val="Normal"/>
    <w:uiPriority w:val="34"/>
    <w:qFormat/>
    <w:rsid w:val="00EF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mpilia.cataros\AppData\Roaming\Microsoft\Templates\antet%20Fol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DE838-6932-4B9B-9389-1C7EAD43A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Folk</Template>
  <TotalTime>17</TotalTime>
  <Pages>1</Pages>
  <Words>246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RAPORT</vt:lpstr>
      <vt:lpstr>RAPORT</vt:lpstr>
    </vt:vector>
  </TitlesOfParts>
  <Company>CJAlba</Company>
  <LinksUpToDate>false</LinksUpToDate>
  <CharactersWithSpaces>1674</CharactersWithSpaces>
  <SharedDoc>false</SharedDoc>
  <HLinks>
    <vt:vector size="18" baseType="variant">
      <vt:variant>
        <vt:i4>7209034</vt:i4>
      </vt:variant>
      <vt:variant>
        <vt:i4>0</vt:i4>
      </vt:variant>
      <vt:variant>
        <vt:i4>0</vt:i4>
      </vt:variant>
      <vt:variant>
        <vt:i4>5</vt:i4>
      </vt:variant>
      <vt:variant>
        <vt:lpwstr>mailto:folkalba@gmail.com</vt:lpwstr>
      </vt:variant>
      <vt:variant>
        <vt:lpwstr/>
      </vt:variant>
      <vt:variant>
        <vt:i4>6488107</vt:i4>
      </vt:variant>
      <vt:variant>
        <vt:i4>9</vt:i4>
      </vt:variant>
      <vt:variant>
        <vt:i4>0</vt:i4>
      </vt:variant>
      <vt:variant>
        <vt:i4>5</vt:i4>
      </vt:variant>
      <vt:variant>
        <vt:lpwstr>http://www.folkalba.ro/</vt:lpwstr>
      </vt:variant>
      <vt:variant>
        <vt:lpwstr/>
      </vt:variant>
      <vt:variant>
        <vt:i4>8126579</vt:i4>
      </vt:variant>
      <vt:variant>
        <vt:i4>6</vt:i4>
      </vt:variant>
      <vt:variant>
        <vt:i4>0</vt:i4>
      </vt:variant>
      <vt:variant>
        <vt:i4>5</vt:i4>
      </vt:variant>
      <vt:variant>
        <vt:lpwstr>http://www.ziuademaine.ro/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</dc:title>
  <dc:creator>pompilia.cataros</dc:creator>
  <cp:lastModifiedBy>Alexandru-Ciprian Bratu</cp:lastModifiedBy>
  <cp:revision>10</cp:revision>
  <cp:lastPrinted>2024-06-13T08:33:00Z</cp:lastPrinted>
  <dcterms:created xsi:type="dcterms:W3CDTF">2023-06-21T08:18:00Z</dcterms:created>
  <dcterms:modified xsi:type="dcterms:W3CDTF">2026-02-04T11:50:00Z</dcterms:modified>
</cp:coreProperties>
</file>